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E23" w:rsidRPr="001D4D62" w:rsidRDefault="00C036CC" w:rsidP="00E578CA">
      <w:pPr>
        <w:rPr>
          <w:lang w:val="en-CA"/>
        </w:rPr>
      </w:pPr>
      <w:r>
        <w:rPr>
          <w:noProof/>
        </w:rPr>
        <mc:AlternateContent>
          <mc:Choice Requires="wps">
            <w:drawing>
              <wp:anchor distT="0" distB="0" distL="114300" distR="114300" simplePos="0" relativeHeight="251642368" behindDoc="0" locked="0" layoutInCell="1" allowOverlap="1">
                <wp:simplePos x="0" y="0"/>
                <wp:positionH relativeFrom="column">
                  <wp:posOffset>-12065</wp:posOffset>
                </wp:positionH>
                <wp:positionV relativeFrom="page">
                  <wp:posOffset>605155</wp:posOffset>
                </wp:positionV>
                <wp:extent cx="6858000" cy="1078865"/>
                <wp:effectExtent l="0" t="0" r="0" b="6985"/>
                <wp:wrapNone/>
                <wp:docPr id="2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78865"/>
                        </a:xfrm>
                        <a:prstGeom prst="rect">
                          <a:avLst/>
                        </a:prstGeom>
                        <a:noFill/>
                        <a:ln>
                          <a:noFill/>
                        </a:ln>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9525">
                              <a:solidFill>
                                <a:srgbClr val="548DD4"/>
                              </a:solidFill>
                              <a:miter lim="800000"/>
                              <a:headEnd/>
                              <a:tailEnd/>
                            </a14:hiddenLine>
                          </a:ext>
                        </a:extLst>
                      </wps:spPr>
                      <wps:txbx>
                        <w:txbxContent>
                          <w:p w:rsidR="00C1730D" w:rsidRPr="00672EA1" w:rsidRDefault="00C1730D" w:rsidP="00C1730D">
                            <w:pPr>
                              <w:spacing w:after="160" w:line="256" w:lineRule="auto"/>
                              <w:rPr>
                                <w:b/>
                                <w:bCs/>
                                <w:color w:val="365F91"/>
                                <w:sz w:val="136"/>
                                <w:szCs w:val="136"/>
                                <w:lang w:val="en-CA"/>
                              </w:rPr>
                            </w:pPr>
                            <w:r w:rsidRPr="00672EA1">
                              <w:rPr>
                                <w:b/>
                                <w:bCs/>
                                <w:color w:val="365F91"/>
                                <w:sz w:val="136"/>
                                <w:szCs w:val="136"/>
                                <w:lang w:val="en-CA"/>
                              </w:rPr>
                              <w:t>front porch news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5pt;margin-top:47.65pt;width:540pt;height:84.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" filled="f" fillcolor="#04617b" stroked="f" strokecolor="#548dd4">
                <v:textbox>
                  <w:txbxContent>
                    <w:p w:rsidR="00C1730D" w:rsidRPr="00672EA1" w:rsidRDefault="00C1730D" w:rsidP="00C1730D">
                      <w:pPr>
                        <w:spacing w:after="160" w:line="256" w:lineRule="auto"/>
                        <w:rPr>
                          <w:b/>
                          <w:bCs/>
                          <w:color w:val="365F91"/>
                          <w:sz w:val="136"/>
                          <w:szCs w:val="136"/>
                          <w:lang w:val="en-CA"/>
                        </w:rPr>
                      </w:pPr>
                      <w:r w:rsidRPr="00672EA1">
                        <w:rPr>
                          <w:b/>
                          <w:bCs/>
                          <w:color w:val="365F91"/>
                          <w:sz w:val="136"/>
                          <w:szCs w:val="136"/>
                          <w:lang w:val="en-CA"/>
                        </w:rPr>
                        <w:t>front porch news</w:t>
                      </w:r>
                    </w:p>
                  </w:txbxContent>
                </v:textbox>
                <w10:wrap anchory="page"/>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-24765</wp:posOffset>
                </wp:positionH>
                <wp:positionV relativeFrom="page">
                  <wp:posOffset>457200</wp:posOffset>
                </wp:positionV>
                <wp:extent cx="6858000" cy="276860"/>
                <wp:effectExtent l="0" t="0" r="0" b="889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76860"/>
                        </a:xfrm>
                        <a:prstGeom prst="rect">
                          <a:avLst/>
                        </a:prstGeom>
                        <a:solidFill>
                          <a:srgbClr val="4F81BD">
                            <a:lumMod val="50000"/>
                          </a:srgbClr>
                        </a:solidFill>
                        <a:ln>
                          <a:noFill/>
                        </a:ln>
                        <a:extLst/>
                      </wps:spPr>
                      <wps:txbx>
                        <w:txbxContent>
                          <w:p w:rsidR="007C0D9F" w:rsidRPr="003458CF" w:rsidRDefault="00561729" w:rsidP="007C0D9F">
                            <w:pPr>
                              <w:tabs>
                                <w:tab w:val="right" w:pos="10440"/>
                              </w:tabs>
                              <w:spacing w:after="160" w:line="256" w:lineRule="auto"/>
                              <w:rPr>
                                <w:i/>
                                <w:iCs/>
                                <w:color w:val="FFFFFF"/>
                              </w:rPr>
                            </w:pPr>
                            <w:r>
                              <w:rPr>
                                <w:b/>
                                <w:bCs/>
                                <w:color w:val="FFFFFF"/>
                                <w:lang w:val="en-CA"/>
                              </w:rPr>
                              <w:t>July</w:t>
                            </w:r>
                            <w:r w:rsidR="005D6167">
                              <w:rPr>
                                <w:b/>
                                <w:bCs/>
                                <w:color w:val="FFFFFF"/>
                                <w:lang w:val="en-CA"/>
                              </w:rPr>
                              <w:t xml:space="preserve"> 2021</w:t>
                            </w:r>
                            <w:r w:rsidR="00C1730D" w:rsidRPr="001739EB">
                              <w:rPr>
                                <w:b/>
                                <w:bCs/>
                                <w:color w:val="FFFFFF"/>
                                <w:lang w:val="en-CA"/>
                              </w:rPr>
                              <w:t xml:space="preserve">                                 </w:t>
                            </w:r>
                            <w:r w:rsidR="00C1730D" w:rsidRPr="001739EB">
                              <w:rPr>
                                <w:b/>
                                <w:bCs/>
                                <w:color w:val="FFFFFF"/>
                                <w:lang w:val="en-CA"/>
                              </w:rPr>
                              <w:tab/>
                            </w:r>
                            <w:r w:rsidR="00722624" w:rsidRPr="001E0F1C">
                              <w:rPr>
                                <w:bCs/>
                                <w:i/>
                                <w:iCs/>
                                <w:color w:val="FFFFFF"/>
                                <w:lang w:val="en-CA"/>
                              </w:rPr>
                              <w:t/>
                            </w:r>
                          </w:p>
                          <w:p w:rsidR="00C1730D" w:rsidRPr="001739EB" w:rsidRDefault="00C1730D" w:rsidP="00C1730D">
                            <w:pPr>
                              <w:tabs>
                                <w:tab w:val="right" w:pos="10528"/>
                              </w:tabs>
                              <w:spacing w:line="252" w:lineRule="auto"/>
                              <w:rPr>
                                <w:i/>
                                <w:iCs/>
                                <w:color w:val="FFFFFF"/>
                                <w:lang w:val="en-CA"/>
                              </w:rPr>
                            </w:pPr>
                          </w:p>
                          <w:p w:rsidR="00C1730D" w:rsidRPr="001739EB" w:rsidRDefault="00C1730D" w:rsidP="00C1730D">
                            <w:pPr>
                              <w:spacing w:after="160" w:line="252" w:lineRule="auto"/>
                              <w:rPr>
                                <w:i/>
                                <w:iCs/>
                                <w:color w:val="FFFFFF"/>
                              </w:rPr>
                            </w:pPr>
                            <w:r w:rsidRPr="001739EB">
                              <w:rPr>
                                <w:i/>
                                <w:iCs/>
                                <w:color w:val="FFFFFF"/>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95pt;margin-top:36pt;width:540pt;height:2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" fillcolor="#254061" stroked="f">
                <v:textbox>
                  <w:txbxContent>
                    <w:p w:rsidR="007C0D9F" w:rsidRPr="003458CF" w:rsidRDefault="00561729" w:rsidP="007C0D9F">
                      <w:pPr>
                        <w:tabs>
                          <w:tab w:val="right" w:pos="10440"/>
                        </w:tabs>
                        <w:spacing w:after="160" w:line="256" w:lineRule="auto"/>
                        <w:rPr>
                          <w:i/>
                          <w:iCs/>
                          <w:color w:val="FFFFFF"/>
                        </w:rPr>
                      </w:pPr>
                      <w:r>
                        <w:rPr>
                          <w:b/>
                          <w:bCs/>
                          <w:color w:val="FFFFFF"/>
                          <w:lang w:val="en-CA"/>
                        </w:rPr>
                        <w:t>July</w:t>
                      </w:r>
                      <w:r w:rsidR="005D6167">
                        <w:rPr>
                          <w:b/>
                          <w:bCs/>
                          <w:color w:val="FFFFFF"/>
                          <w:lang w:val="en-CA"/>
                        </w:rPr>
                        <w:t xml:space="preserve"> 2021</w:t>
                      </w:r>
                      <w:r w:rsidR="00C1730D" w:rsidRPr="001739EB">
                        <w:rPr>
                          <w:b/>
                          <w:bCs/>
                          <w:color w:val="FFFFFF"/>
                          <w:lang w:val="en-CA"/>
                        </w:rPr>
                        <w:t xml:space="preserve">                                 </w:t>
                      </w:r>
                      <w:r w:rsidR="00C1730D" w:rsidRPr="001739EB">
                        <w:rPr>
                          <w:b/>
                          <w:bCs/>
                          <w:color w:val="FFFFFF"/>
                          <w:lang w:val="en-CA"/>
                        </w:rPr>
                        <w:tab/>
                      </w:r>
                      <w:r w:rsidR="00722624" w:rsidRPr="001E0F1C">
                        <w:rPr>
                          <w:bCs/>
                          <w:i/>
                          <w:iCs/>
                          <w:color w:val="FFFFFF"/>
                          <w:lang w:val="en-CA"/>
                        </w:rPr>
                        <w:t/>
                      </w:r>
                    </w:p>
                    <w:p w:rsidR="00C1730D" w:rsidRPr="001739EB" w:rsidRDefault="00C1730D" w:rsidP="00C1730D">
                      <w:pPr>
                        <w:tabs>
                          <w:tab w:val="right" w:pos="10528"/>
                        </w:tabs>
                        <w:spacing w:line="252" w:lineRule="auto"/>
                        <w:rPr>
                          <w:i/>
                          <w:iCs/>
                          <w:color w:val="FFFFFF"/>
                          <w:lang w:val="en-CA"/>
                        </w:rPr>
                      </w:pPr>
                    </w:p>
                    <w:p w:rsidR="00C1730D" w:rsidRPr="001739EB" w:rsidRDefault="00C1730D" w:rsidP="00C1730D">
                      <w:pPr>
                        <w:spacing w:after="160" w:line="252" w:lineRule="auto"/>
                        <w:rPr>
                          <w:i/>
                          <w:iCs/>
                          <w:color w:val="FFFFFF"/>
                        </w:rPr>
                      </w:pPr>
                      <w:r w:rsidRPr="001739EB">
                        <w:rPr>
                          <w:i/>
                          <w:iCs/>
                          <w:color w:val="FFFFFF"/>
                        </w:rPr>
                        <w:t> </w:t>
                      </w:r>
                    </w:p>
                  </w:txbxContent>
                </v:textbox>
                <w10:wrap anchory="page"/>
              </v:shape>
            </w:pict>
          </mc:Fallback>
        </mc:AlternateContent>
      </w:r>
    </w:p>
    <w:p w:rsidR="00376192" w:rsidRDefault="00C036CC" w:rsidP="009435EB">
      <w:pPr>
        <w:pStyle w:val="Heading3"/>
        <w:jc w:val="left"/>
      </w:pPr>
      <w:r>
        <w:rPr>
          <w:noProof/>
          <w:lang w:val="en-US"/>
        </w:rPr>
        <mc:AlternateContent>
          <mc:Choice Requires="wps">
            <w:drawing>
              <wp:anchor distT="0" distB="0" distL="114300" distR="114300" simplePos="0" relativeHeight="251649536" behindDoc="0" locked="0" layoutInCell="1" allowOverlap="1">
                <wp:simplePos x="0" y="0"/>
                <wp:positionH relativeFrom="column">
                  <wp:posOffset>2452370</wp:posOffset>
                </wp:positionH>
                <wp:positionV relativeFrom="page">
                  <wp:posOffset>4011295</wp:posOffset>
                </wp:positionV>
                <wp:extent cx="4384040" cy="4246880"/>
                <wp:effectExtent l="0" t="0" r="0" b="1270"/>
                <wp:wrapNone/>
                <wp:docPr id="2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040" cy="424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96A3C" w:rsidRDefault="00496A3C" w:rsidP="00496A3C">
                            <w:pPr>
                              <w:pStyle w:val="Heading2"/>
                            </w:pPr>
                            <w:r>
                              <w:t>HOMEOWNERS ARE STAYING LONGER...</w:t>
                            </w:r>
                          </w:p>
                          <w:p w:rsidR="00F45D9A" w:rsidRDefault="00F45D9A" w:rsidP="00496A3C">
                            <w:r>
                              <w:t>A decade ago, I could expect homeowners to move every 5 to 7 years. Today it's 8 to 10 years. That's one reason for the tight housing market. When an owner finally does decide to sell, the longer they've been in the house, the harder it can be for them to see their home as a commodity. </w:t>
                            </w:r>
                          </w:p>
                          <w:p w:rsidR="00F45D9A" w:rsidRDefault="00F45D9A" w:rsidP="00496A3C">
                            <w:r>
                              <w:rPr>
                                <w:rStyle w:val="Strong"/>
                              </w:rPr>
                              <w:t>One side effect of a long residency is lack of price perception</w:t>
                            </w:r>
                            <w:r>
                              <w:t xml:space="preserve">. You may attach more (or less) value to your home than the market will bear. Rather than ‘going by our guts' in pricing your home, we can interpret </w:t>
                            </w:r>
                            <w:r w:rsidR="00817D40">
                              <w:t>market</w:t>
                            </w:r>
                            <w:r>
                              <w:t xml:space="preserve"> data together to find the right price to get the highest offers.</w:t>
                            </w:r>
                          </w:p>
                          <w:p w:rsidR="00F45D9A" w:rsidRDefault="00F45D9A" w:rsidP="00496A3C">
                            <w:r>
                              <w:rPr>
                                <w:rStyle w:val="Strong"/>
                              </w:rPr>
                              <w:t xml:space="preserve">After 10+ years, you could be “house blind” to your own furnishings, </w:t>
                            </w:r>
                            <w:r>
                              <w:t>unaware of what helps or hinders the value of your home at first sight. I’ll help you prioritize what needs to be done.</w:t>
                            </w:r>
                          </w:p>
                          <w:p w:rsidR="00F45D9A" w:rsidRDefault="00F45D9A" w:rsidP="00496A3C">
                            <w:r>
                              <w:rPr>
                                <w:rStyle w:val="Strong"/>
                              </w:rPr>
                              <w:t xml:space="preserve">There’s more to do. </w:t>
                            </w:r>
                            <w:r>
                              <w:t xml:space="preserve">I understand you need time and help with resources to prepare your home and get moved. </w:t>
                            </w:r>
                            <w:r>
                              <w:rPr>
                                <w:rStyle w:val="Strong"/>
                              </w:rPr>
                              <w:t>You don't have to do it alone.</w:t>
                            </w:r>
                            <w:r>
                              <w:t xml:space="preserve"> I've got a long list of service providers and will refer you to the right people, some of whom will take payment after selling.</w:t>
                            </w:r>
                          </w:p>
                          <w:p w:rsidR="00722624" w:rsidRPr="00C844A2" w:rsidRDefault="00AC02B9" w:rsidP="00722624">
                            <w:pPr>
                              <w:rPr>
                                <w:b/>
                                <w:i/>
                                <w:color w:val="FF0000"/>
                                <w:lang w:val="en-CA"/>
                              </w:rPr>
                            </w:pPr>
                            <w:r>
                              <w:rPr>
                                <w:rStyle w:val="Strong"/>
                              </w:rPr>
                              <w:t>Leveling Off</w:t>
                            </w:r>
                            <w:r w:rsidR="00F45D9A">
                              <w:rPr>
                                <w:rStyle w:val="Strong"/>
                              </w:rPr>
                              <w:t>... </w:t>
                            </w:r>
                            <w:r w:rsidR="00F45D9A">
                              <w:t xml:space="preserve">The trend towards rising prices is already leveling off in some areas. However, interest rates are still low and buyers are still buying, so </w:t>
                            </w:r>
                            <w:r w:rsidR="00F45D9A">
                              <w:rPr>
                                <w:rStyle w:val="Strong"/>
                                <w:i/>
                                <w:iCs/>
                              </w:rPr>
                              <w:t xml:space="preserve">now </w:t>
                            </w:r>
                            <w:r w:rsidR="00F45D9A">
                              <w:rPr>
                                <w:rStyle w:val="Strong"/>
                              </w:rPr>
                              <w:t>might be your best chance to make the highest profit ever on your home</w:t>
                            </w:r>
                            <w:r w:rsidR="00F45D9A">
                              <w:t>. Let me know you're interested in</w:t>
                            </w:r>
                            <w:r>
                              <w:t xml:space="preserve"> selling. Contact me for a no-obligation consultation.  </w:t>
                            </w:r>
                            <w:r w:rsidR="00722624" w:rsidRPr="00722624">
                              <w:rPr>
                                <w:rFonts w:cs="Calibri"/>
                                <w:b/>
                                <w:bCs/>
                                <w:i/>
                                <w:color w:val="1F4E79"/>
                                <w:sz w:val="23"/>
                                <w:szCs w:val="23"/>
                                <w:lang w:val="en-CA"/>
                              </w:rPr>
                              <w:t>Robert Georgiou, 9259803248</w:t>
                            </w:r>
                          </w:p>
                          <w:p w:rsidR="00496A3C" w:rsidRPr="00AC02B9" w:rsidRDefault="00496A3C" w:rsidP="00496A3C">
                            <w:pPr>
                              <w:rPr>
                                <w:b/>
                                <w:color w:val="FF0000"/>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 o:spid="_x0000_s1028" type="#_x0000_t202" style="position:absolute;margin-left:193.1pt;margin-top:315.85pt;width:345.2pt;height:33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ZCug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" filled="f" stroked="f" strokeweight=".5pt">
                <v:textbox>
                  <w:txbxContent>
                    <w:p w:rsidR="00496A3C" w:rsidRDefault="00496A3C" w:rsidP="00496A3C">
                      <w:pPr>
                        <w:pStyle w:val="Heading2"/>
                      </w:pPr>
                      <w:r>
                        <w:t>HOMEOWNERS ARE STAYING LONGER...</w:t>
                      </w:r>
                    </w:p>
                    <w:p w:rsidR="00F45D9A" w:rsidRDefault="00F45D9A" w:rsidP="00496A3C">
                      <w:r>
                        <w:t>A decade ago, I could expect homeowners to move every 5 to 7 years. Today it's 8 to 10 years. That's one reason for the tight housing market. When an owner finally does decide to sell, the longer they've been in the house, the harder it can be for them to see their home as a commodity. </w:t>
                      </w:r>
                    </w:p>
                    <w:p w:rsidR="00F45D9A" w:rsidRDefault="00F45D9A" w:rsidP="00496A3C">
                      <w:r>
                        <w:rPr>
                          <w:rStyle w:val="Strong"/>
                        </w:rPr>
                        <w:t>One side effect of a long residency is lack of price perception</w:t>
                      </w:r>
                      <w:r>
                        <w:t xml:space="preserve">. You may attach more (or less) value to your home than the market will bear. Rather than ‘going by our guts' in pricing your home, we can interpret </w:t>
                      </w:r>
                      <w:r w:rsidR="00817D40">
                        <w:t>market</w:t>
                      </w:r>
                      <w:r>
                        <w:t xml:space="preserve"> data together to find the right price to get the highest offers.</w:t>
                      </w:r>
                    </w:p>
                    <w:p w:rsidR="00F45D9A" w:rsidRDefault="00F45D9A" w:rsidP="00496A3C">
                      <w:r>
                        <w:rPr>
                          <w:rStyle w:val="Strong"/>
                        </w:rPr>
                        <w:t xml:space="preserve">After 10+ years, you could be “house blind” to your own furnishings, </w:t>
                      </w:r>
                      <w:r>
                        <w:t>unaware of what helps or hinders the value of your home at first sight. I’ll help you prioritize what needs to be done.</w:t>
                      </w:r>
                    </w:p>
                    <w:p w:rsidR="00F45D9A" w:rsidRDefault="00F45D9A" w:rsidP="00496A3C">
                      <w:r>
                        <w:rPr>
                          <w:rStyle w:val="Strong"/>
                        </w:rPr>
                        <w:t xml:space="preserve">There’s more to do. </w:t>
                      </w:r>
                      <w:r>
                        <w:t xml:space="preserve">I understand you need time and help with resources to prepare your home and get moved. </w:t>
                      </w:r>
                      <w:r>
                        <w:rPr>
                          <w:rStyle w:val="Strong"/>
                        </w:rPr>
                        <w:t>You don't have to do it alone.</w:t>
                      </w:r>
                      <w:r>
                        <w:t xml:space="preserve"> I've got a long list of service providers and will refer you to the right people, some of whom will take payment after selling.</w:t>
                      </w:r>
                    </w:p>
                    <w:p w:rsidR="00722624" w:rsidRPr="00C844A2" w:rsidRDefault="00AC02B9" w:rsidP="00722624">
                      <w:pPr>
                        <w:rPr>
                          <w:b/>
                          <w:i/>
                          <w:color w:val="FF0000"/>
                          <w:lang w:val="en-CA"/>
                        </w:rPr>
                      </w:pPr>
                      <w:r>
                        <w:rPr>
                          <w:rStyle w:val="Strong"/>
                        </w:rPr>
                        <w:t>Leveling Off</w:t>
                      </w:r>
                      <w:r w:rsidR="00F45D9A">
                        <w:rPr>
                          <w:rStyle w:val="Strong"/>
                        </w:rPr>
                        <w:t>... </w:t>
                      </w:r>
                      <w:r w:rsidR="00F45D9A">
                        <w:t xml:space="preserve">The trend towards rising prices is already leveling off in some areas. However, interest rates are still low and buyers are still buying, so </w:t>
                      </w:r>
                      <w:r w:rsidR="00F45D9A">
                        <w:rPr>
                          <w:rStyle w:val="Strong"/>
                          <w:i/>
                          <w:iCs/>
                        </w:rPr>
                        <w:t xml:space="preserve">now </w:t>
                      </w:r>
                      <w:r w:rsidR="00F45D9A">
                        <w:rPr>
                          <w:rStyle w:val="Strong"/>
                        </w:rPr>
                        <w:t>might be your best chance to make the highest profit ever on your home</w:t>
                      </w:r>
                      <w:r w:rsidR="00F45D9A">
                        <w:t>. Let me know you're interested in</w:t>
                      </w:r>
                      <w:r>
                        <w:t xml:space="preserve"> selling. Contact me for a no-obligation consultation.  </w:t>
                      </w:r>
                      <w:r w:rsidR="00722624" w:rsidRPr="00722624">
                        <w:rPr>
                          <w:rFonts w:cs="Calibri"/>
                          <w:b/>
                          <w:bCs/>
                          <w:i/>
                          <w:color w:val="1F4E79"/>
                          <w:sz w:val="23"/>
                          <w:szCs w:val="23"/>
                          <w:lang w:val="en-CA"/>
                        </w:rPr>
                        <w:t>Robert Georgiou, 9259803248</w:t>
                      </w:r>
                    </w:p>
                    <w:p w:rsidR="00496A3C" w:rsidRPr="00AC02B9" w:rsidRDefault="00496A3C" w:rsidP="00496A3C">
                      <w:pPr>
                        <w:rPr>
                          <w:b/>
                          <w:color w:val="FF0000"/>
                          <w:lang w:val="en-CA"/>
                        </w:rPr>
                      </w:pPr>
                    </w:p>
                  </w:txbxContent>
                </v:textbox>
                <w10:wrap anchory="page"/>
              </v:shape>
            </w:pict>
          </mc:Fallback>
        </mc:AlternateContent>
      </w:r>
      <w:r>
        <w:rPr>
          <w:noProof/>
          <w:lang w:val="en-US"/>
        </w:rPr>
        <mc:AlternateContent>
          <mc:Choice Requires="wps">
            <w:drawing>
              <wp:anchor distT="0" distB="0" distL="114300" distR="114300" simplePos="0" relativeHeight="251650560" behindDoc="0" locked="0" layoutInCell="1" allowOverlap="1">
                <wp:simplePos x="0" y="0"/>
                <wp:positionH relativeFrom="margin">
                  <wp:posOffset>2376805</wp:posOffset>
                </wp:positionH>
                <wp:positionV relativeFrom="page">
                  <wp:posOffset>8324850</wp:posOffset>
                </wp:positionV>
                <wp:extent cx="4474210" cy="1272540"/>
                <wp:effectExtent l="0" t="0" r="2540" b="3810"/>
                <wp:wrapNone/>
                <wp:docPr id="26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10" cy="1272540"/>
                        </a:xfrm>
                        <a:prstGeom prst="rect">
                          <a:avLst/>
                        </a:prstGeom>
                        <a:solidFill>
                          <a:srgbClr val="DCE6F2">
                            <a:alpha val="65490"/>
                          </a:srgbClr>
                        </a:solidFill>
                        <a:ln>
                          <a:noFill/>
                        </a:ln>
                      </wps:spPr>
                      <wps:txbx>
                        <w:txbxContent>
                          <w:p w:rsidR="00686711" w:rsidRDefault="00686711" w:rsidP="00064088">
                            <w:pPr>
                              <w:spacing w:before="140"/>
                              <w:ind w:left="2606"/>
                              <w:jc w:val="center"/>
                            </w:pPr>
                            <w:r>
                              <w:t xml:space="preserve">Call or text me for a referral to a plumber, handyman, carpet cleaner, house keeper, </w:t>
                            </w:r>
                            <w:r w:rsidR="00064088">
                              <w:t xml:space="preserve">electrician, furnace cleaner, </w:t>
                            </w:r>
                            <w:r>
                              <w:t>etc. I love referring the trusted pros I work with.</w:t>
                            </w:r>
                          </w:p>
                          <w:p w:rsidR="00722624" w:rsidRPr="00722624" w:rsidRDefault="00722624" w:rsidP="00722624">
                            <w:pPr>
                              <w:pStyle w:val="Heading3"/>
                              <w:ind w:left="2340"/>
                              <w:rPr>
                                <w:color w:val="1F4E79"/>
                              </w:rPr>
                            </w:pPr>
                            <w:r w:rsidRPr="00722624">
                              <w:rPr>
                                <w:color w:val="1F4E79"/>
                              </w:rPr>
                              <w:t>9259803248</w:t>
                            </w:r>
                          </w:p>
                          <w:p w:rsidR="00333F5B" w:rsidRPr="00BD071B" w:rsidRDefault="00333F5B" w:rsidP="00333F5B">
                            <w:pPr>
                              <w:ind w:left="90" w:right="36"/>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029" type="#_x0000_t202" style="position:absolute;margin-left:187.15pt;margin-top:655.5pt;width:352.3pt;height:100.2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" fillcolor="#dce6f2" stroked="f">
                <v:fill opacity="42919f"/>
                <v:textbox>
                  <w:txbxContent>
                    <w:p w:rsidR="00686711" w:rsidRDefault="00686711" w:rsidP="00064088">
                      <w:pPr>
                        <w:spacing w:before="140"/>
                        <w:ind w:left="2606"/>
                        <w:jc w:val="center"/>
                      </w:pPr>
                      <w:r>
                        <w:t xml:space="preserve">Call or text me for a referral to a plumber, handyman, carpet cleaner, house keeper, </w:t>
                      </w:r>
                      <w:r w:rsidR="00064088">
                        <w:t xml:space="preserve">electrician, furnace cleaner, </w:t>
                      </w:r>
                      <w:r>
                        <w:t>etc. I love referring the trusted pros I work with.</w:t>
                      </w:r>
                    </w:p>
                    <w:p w:rsidR="00722624" w:rsidRPr="00722624" w:rsidRDefault="00722624" w:rsidP="00722624">
                      <w:pPr>
                        <w:pStyle w:val="Heading3"/>
                        <w:ind w:left="2340"/>
                        <w:rPr>
                          <w:color w:val="1F4E79"/>
                        </w:rPr>
                      </w:pPr>
                      <w:r w:rsidRPr="00722624">
                        <w:rPr>
                          <w:color w:val="1F4E79"/>
                        </w:rPr>
                        <w:t>9259803248</w:t>
                      </w:r>
                    </w:p>
                    <w:p w:rsidR="00333F5B" w:rsidRPr="00BD071B" w:rsidRDefault="00333F5B" w:rsidP="00333F5B">
                      <w:pPr>
                        <w:ind w:left="90" w:right="36"/>
                        <w:jc w:val="center"/>
                      </w:pPr>
                    </w:p>
                  </w:txbxContent>
                </v:textbox>
                <w10:wrap anchorx="margin" anchory="page"/>
              </v:shape>
            </w:pict>
          </mc:Fallback>
        </mc:AlternateContent>
      </w:r>
      <w:r>
        <w:rPr>
          <w:noProof/>
          <w:lang w:val="en-US"/>
        </w:rPr>
        <w:drawing>
          <wp:anchor distT="0" distB="0" distL="114300" distR="114300" simplePos="0" relativeHeight="251651584" behindDoc="0" locked="0" layoutInCell="1" allowOverlap="1">
            <wp:simplePos x="0" y="0"/>
            <wp:positionH relativeFrom="column">
              <wp:posOffset>2478405</wp:posOffset>
            </wp:positionH>
            <wp:positionV relativeFrom="page">
              <wp:posOffset>2098675</wp:posOffset>
            </wp:positionV>
            <wp:extent cx="4358005" cy="1897380"/>
            <wp:effectExtent l="0" t="0" r="4445" b="7620"/>
            <wp:wrapNone/>
            <wp:docPr id="52" name="Picture 52" descr="mature couple mo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ture couple moving"/>
                    <pic:cNvPicPr>
                      <a:picLocks noChangeAspect="1" noChangeArrowheads="1"/>
                    </pic:cNvPicPr>
                  </pic:nvPicPr>
                  <pic:blipFill>
                    <a:blip r:embed="rId8">
                      <a:extLst>
                        <a:ext uri="{28A0092B-C50C-407E-A947-70E740481C1C}">
                          <a14:useLocalDpi xmlns:a14="http://schemas.microsoft.com/office/drawing/2010/main" val="0"/>
                        </a:ext>
                      </a:extLst>
                    </a:blip>
                    <a:srcRect t="5490" b="28899"/>
                    <a:stretch>
                      <a:fillRect/>
                    </a:stretch>
                  </pic:blipFill>
                  <pic:spPr bwMode="auto">
                    <a:xfrm>
                      <a:off x="0" y="0"/>
                      <a:ext cx="435800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298" distR="114298" simplePos="0" relativeHeight="251646464" behindDoc="0" locked="0" layoutInCell="1" allowOverlap="1">
                <wp:simplePos x="0" y="0"/>
                <wp:positionH relativeFrom="column">
                  <wp:posOffset>2372994</wp:posOffset>
                </wp:positionH>
                <wp:positionV relativeFrom="page">
                  <wp:posOffset>2020570</wp:posOffset>
                </wp:positionV>
                <wp:extent cx="0" cy="7577455"/>
                <wp:effectExtent l="0" t="0" r="19050" b="23495"/>
                <wp:wrapNone/>
                <wp:docPr id="279"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77455"/>
                        </a:xfrm>
                        <a:prstGeom prst="line">
                          <a:avLst/>
                        </a:prstGeom>
                        <a:noFill/>
                        <a:ln w="6350">
                          <a:solidFill>
                            <a:srgbClr val="BFBFB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3E82C" id="Straight Connector 685" o:spid="_x0000_s1026" style="position:absolute;z-index:251646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page;mso-width-percent:0;mso-height-percent:0;mso-width-relative:page;mso-height-relative:page" from="186.85pt,159.1pt" to="186.85pt,7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" strokecolor="#bfbfbf" strokeweight=".5pt">
                <v:stroke joinstyle="miter"/>
                <w10:wrap anchory="page"/>
              </v:line>
            </w:pict>
          </mc:Fallback>
        </mc:AlternateContent>
      </w:r>
      <w:r>
        <w:rPr>
          <w:noProof/>
          <w:lang w:val="en-US"/>
        </w:rPr>
        <mc:AlternateContent>
          <mc:Choice Requires="wps">
            <w:drawing>
              <wp:anchor distT="4294967294" distB="4294967294" distL="114300" distR="114300" simplePos="0" relativeHeight="251647488" behindDoc="0" locked="0" layoutInCell="1" allowOverlap="1">
                <wp:simplePos x="0" y="0"/>
                <wp:positionH relativeFrom="column">
                  <wp:posOffset>-16510</wp:posOffset>
                </wp:positionH>
                <wp:positionV relativeFrom="page">
                  <wp:posOffset>2021204</wp:posOffset>
                </wp:positionV>
                <wp:extent cx="6861810" cy="0"/>
                <wp:effectExtent l="0" t="0" r="34290" b="19050"/>
                <wp:wrapNone/>
                <wp:docPr id="280" name="Straight Arrow Connector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1810" cy="0"/>
                        </a:xfrm>
                        <a:prstGeom prst="straightConnector1">
                          <a:avLst/>
                        </a:prstGeom>
                        <a:noFill/>
                        <a:ln w="19050">
                          <a:solidFill>
                            <a:srgbClr val="1F4D7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BF5F9"/>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3D3BC34" id="_x0000_t32" coordsize="21600,21600" o:spt="32" o:oned="t" path="m,l21600,21600e" filled="f">
                <v:path arrowok="t" fillok="f" o:connecttype="none"/>
                <o:lock v:ext="edit" shapetype="t"/>
              </v:shapetype>
              <v:shape id="Straight Arrow Connector 680" o:spid="_x0000_s1026" type="#_x0000_t32" style="position:absolute;margin-left:-1.3pt;margin-top:159.15pt;width:540.3pt;height:0;z-index:25164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" strokecolor="#1f4d78" strokeweight="1.5pt">
                <v:shadow color="#dbf5f9"/>
                <w10:wrap anchory="page"/>
              </v:shape>
            </w:pict>
          </mc:Fallback>
        </mc:AlternateContent>
      </w:r>
      <w:r>
        <w:rPr>
          <w:noProof/>
          <w:lang w:val="en-US"/>
        </w:rPr>
        <w:drawing>
          <wp:anchor distT="0" distB="0" distL="114300" distR="114300" simplePos="0" relativeHeight="251641344" behindDoc="0" locked="0" layoutInCell="1" allowOverlap="1">
            <wp:simplePos x="0" y="0"/>
            <wp:positionH relativeFrom="column">
              <wp:posOffset>-12065</wp:posOffset>
            </wp:positionH>
            <wp:positionV relativeFrom="page">
              <wp:posOffset>1445260</wp:posOffset>
            </wp:positionV>
            <wp:extent cx="6852920" cy="572770"/>
            <wp:effectExtent l="0" t="0" r="5080" b="0"/>
            <wp:wrapNone/>
            <wp:docPr id="31"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9">
                      <a:extLst>
                        <a:ext uri="{28A0092B-C50C-407E-A947-70E740481C1C}">
                          <a14:useLocalDpi xmlns:a14="http://schemas.microsoft.com/office/drawing/2010/main" val="0"/>
                        </a:ext>
                      </a:extLst>
                    </a:blip>
                    <a:srcRect r="-27"/>
                    <a:stretch>
                      <a:fillRect/>
                    </a:stretch>
                  </pic:blipFill>
                  <pic:spPr bwMode="auto">
                    <a:xfrm>
                      <a:off x="0" y="0"/>
                      <a:ext cx="685292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45440" behindDoc="0" locked="0" layoutInCell="1" allowOverlap="1">
                <wp:simplePos x="0" y="0"/>
                <wp:positionH relativeFrom="column">
                  <wp:posOffset>111125</wp:posOffset>
                </wp:positionH>
                <wp:positionV relativeFrom="page">
                  <wp:posOffset>1717040</wp:posOffset>
                </wp:positionV>
                <wp:extent cx="6684645" cy="297180"/>
                <wp:effectExtent l="0" t="0" r="1905" b="7620"/>
                <wp:wrapNone/>
                <wp:docPr id="285"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297180"/>
                        </a:xfrm>
                        <a:prstGeom prst="rect">
                          <a:avLst/>
                        </a:prstGeom>
                        <a:noFill/>
                        <a:ln>
                          <a:noFill/>
                        </a:ln>
                        <a:extLst>
                          <a:ext uri="{909E8E84-426E-40DD-AFC4-6F175D3DCCD1}">
                            <a14:hiddenFill xmlns:a14="http://schemas.microsoft.com/office/drawing/2010/main">
                              <a:solidFill>
                                <a:srgbClr val="FFFF66"/>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22624" w:rsidRPr="00722624" w:rsidRDefault="00722624" w:rsidP="00722624">
                            <w:pPr>
                              <w:spacing w:after="0"/>
                              <w:jc w:val="right"/>
                              <w:rPr>
                                <w:rFonts w:cs="Calibri"/>
                                <w:b/>
                                <w:bCs/>
                                <w:color w:val="1F4E79"/>
                                <w:sz w:val="23"/>
                                <w:szCs w:val="23"/>
                                <w:lang w:val="en-CA"/>
                              </w:rPr>
                            </w:pPr>
                            <w:r w:rsidRPr="00722624">
                              <w:rPr>
                                <w:rFonts w:cs="Calibri"/>
                                <w:b/>
                                <w:bCs/>
                                <w:color w:val="1F4E79"/>
                                <w:sz w:val="23"/>
                                <w:szCs w:val="23"/>
                                <w:lang w:val="en-CA"/>
                              </w:rPr>
                              <w:t>Robert Georgiou | 9259803248 | bob2sell@gmail.com</w:t>
                            </w:r>
                          </w:p>
                          <w:p w:rsidR="007C0D9F" w:rsidRDefault="007C0D9F" w:rsidP="007C0D9F">
                            <w:pPr>
                              <w:jc w:val="right"/>
                              <w:rPr>
                                <w:color w:val="FF0000"/>
                              </w:rPr>
                            </w:pPr>
                          </w:p>
                          <w:p w:rsidR="00C1730D" w:rsidRPr="001739EB" w:rsidRDefault="00C1730D" w:rsidP="00C1730D">
                            <w:pPr>
                              <w:spacing w:after="160" w:line="256" w:lineRule="auto"/>
                              <w:jc w:val="right"/>
                              <w:rPr>
                                <w:b/>
                                <w:bCs/>
                                <w:color w:val="FF000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030" type="#_x0000_t202" style="position:absolute;margin-left:8.75pt;margin-top:135.2pt;width:526.35pt;height:23.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4KvAIAAMU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" filled="f" fillcolor="#ff6" stroked="f" strokeweight="2pt">
                <v:textbox inset="2.88pt,2.88pt,2.88pt,2.88pt">
                  <w:txbxContent>
                    <w:p w:rsidR="00722624" w:rsidRPr="00722624" w:rsidRDefault="00722624" w:rsidP="00722624">
                      <w:pPr>
                        <w:spacing w:after="0"/>
                        <w:jc w:val="right"/>
                        <w:rPr>
                          <w:rFonts w:cs="Calibri"/>
                          <w:b/>
                          <w:bCs/>
                          <w:color w:val="1F4E79"/>
                          <w:sz w:val="23"/>
                          <w:szCs w:val="23"/>
                          <w:lang w:val="en-CA"/>
                        </w:rPr>
                      </w:pPr>
                      <w:r w:rsidRPr="00722624">
                        <w:rPr>
                          <w:rFonts w:cs="Calibri"/>
                          <w:b/>
                          <w:bCs/>
                          <w:color w:val="1F4E79"/>
                          <w:sz w:val="23"/>
                          <w:szCs w:val="23"/>
                          <w:lang w:val="en-CA"/>
                        </w:rPr>
                        <w:t>Robert Georgiou | 9259803248 | bob2sell@gmail.com</w:t>
                      </w:r>
                    </w:p>
                    <w:p w:rsidR="007C0D9F" w:rsidRDefault="007C0D9F" w:rsidP="007C0D9F">
                      <w:pPr>
                        <w:jc w:val="right"/>
                        <w:rPr>
                          <w:color w:val="FF0000"/>
                        </w:rPr>
                      </w:pPr>
                    </w:p>
                    <w:p w:rsidR="00C1730D" w:rsidRPr="001739EB" w:rsidRDefault="00C1730D" w:rsidP="00C1730D">
                      <w:pPr>
                        <w:spacing w:after="160" w:line="256" w:lineRule="auto"/>
                        <w:jc w:val="right"/>
                        <w:rPr>
                          <w:b/>
                          <w:bCs/>
                          <w:color w:val="FF0000"/>
                        </w:rPr>
                      </w:pPr>
                    </w:p>
                  </w:txbxContent>
                </v:textbox>
                <w10:wrap anchory="page"/>
              </v:shape>
            </w:pict>
          </mc:Fallback>
        </mc:AlternateContent>
      </w:r>
      <w:r w:rsidR="00195D0D" w:rsidRPr="005607E0">
        <w:t xml:space="preserve"> </w:t>
      </w:r>
      <w:r w:rsidR="00472568" w:rsidRPr="005607E0">
        <w:t xml:space="preserve"> </w:t>
      </w:r>
    </w:p>
    <w:p w:rsidR="00376192" w:rsidRPr="00376192" w:rsidRDefault="00376192" w:rsidP="00376192">
      <w:pPr>
        <w:rPr>
          <w:lang w:val="en-CA"/>
        </w:rPr>
      </w:pPr>
    </w:p>
    <w:p w:rsidR="00376192" w:rsidRPr="00376192" w:rsidRDefault="00376192" w:rsidP="00376192">
      <w:pPr>
        <w:rPr>
          <w:lang w:val="en-CA"/>
        </w:rPr>
      </w:pPr>
    </w:p>
    <w:p w:rsidR="00376192" w:rsidRPr="00376192" w:rsidRDefault="00376192" w:rsidP="00376192">
      <w:pPr>
        <w:rPr>
          <w:lang w:val="en-CA"/>
        </w:rPr>
      </w:pPr>
    </w:p>
    <w:p w:rsidR="00376192" w:rsidRPr="00376192" w:rsidRDefault="00376192" w:rsidP="00722624">
      <w:pPr>
        <w:jc w:val="right"/>
        <w:rPr>
          <w:lang w:val="en-CA"/>
        </w:rPr>
      </w:pPr>
    </w:p>
    <w:p w:rsidR="00376192" w:rsidRPr="00376192" w:rsidRDefault="00C036CC" w:rsidP="00376192">
      <w:pPr>
        <w:rPr>
          <w:lang w:val="en-CA"/>
        </w:rPr>
      </w:pPr>
      <w:r>
        <w:rPr>
          <w:noProof/>
        </w:rPr>
        <w:drawing>
          <wp:anchor distT="0" distB="0" distL="114300" distR="114300" simplePos="0" relativeHeight="251655680" behindDoc="0" locked="0" layoutInCell="1" allowOverlap="1">
            <wp:simplePos x="0" y="0"/>
            <wp:positionH relativeFrom="column">
              <wp:posOffset>19685</wp:posOffset>
            </wp:positionH>
            <wp:positionV relativeFrom="page">
              <wp:posOffset>2075180</wp:posOffset>
            </wp:positionV>
            <wp:extent cx="2345055" cy="777240"/>
            <wp:effectExtent l="0" t="0" r="0" b="3810"/>
            <wp:wrapNone/>
            <wp:docPr id="63" name="Picture 63" descr="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low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5055" cy="777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416" behindDoc="0" locked="0" layoutInCell="1" allowOverlap="1">
                <wp:simplePos x="0" y="0"/>
                <wp:positionH relativeFrom="column">
                  <wp:posOffset>-19050</wp:posOffset>
                </wp:positionH>
                <wp:positionV relativeFrom="page">
                  <wp:posOffset>2059940</wp:posOffset>
                </wp:positionV>
                <wp:extent cx="2383790" cy="1698625"/>
                <wp:effectExtent l="0" t="0" r="0" b="0"/>
                <wp:wrapNone/>
                <wp:docPr id="28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1698625"/>
                        </a:xfrm>
                        <a:prstGeom prst="rect">
                          <a:avLst/>
                        </a:prstGeom>
                        <a:noFill/>
                        <a:ln>
                          <a:noFill/>
                        </a:ln>
                        <a:extLst/>
                      </wps:spPr>
                      <wps:txbx>
                        <w:txbxContent>
                          <w:p w:rsidR="00222358" w:rsidRDefault="00222358" w:rsidP="00355D8A">
                            <w:pPr>
                              <w:pStyle w:val="Heading3"/>
                              <w:rPr>
                                <w:b w:val="0"/>
                                <w:sz w:val="22"/>
                                <w:szCs w:val="22"/>
                              </w:rPr>
                            </w:pPr>
                          </w:p>
                          <w:p w:rsidR="00222358" w:rsidRDefault="00222358" w:rsidP="00222358">
                            <w:pPr>
                              <w:pStyle w:val="Heading3"/>
                              <w:rPr>
                                <w:b w:val="0"/>
                                <w:sz w:val="22"/>
                                <w:szCs w:val="22"/>
                              </w:rPr>
                            </w:pPr>
                          </w:p>
                          <w:p w:rsidR="00222358" w:rsidRDefault="00222358" w:rsidP="00222358">
                            <w:pPr>
                              <w:pStyle w:val="Heading3"/>
                              <w:rPr>
                                <w:b w:val="0"/>
                                <w:sz w:val="22"/>
                                <w:szCs w:val="22"/>
                              </w:rPr>
                            </w:pPr>
                          </w:p>
                          <w:p w:rsidR="004E05B4" w:rsidRDefault="00561729" w:rsidP="00561729">
                            <w:pPr>
                              <w:pStyle w:val="Heading3"/>
                              <w:ind w:left="90" w:right="135"/>
                              <w:rPr>
                                <w:b w:val="0"/>
                                <w:sz w:val="20"/>
                                <w:szCs w:val="20"/>
                              </w:rPr>
                            </w:pPr>
                            <w:r w:rsidRPr="00561729">
                              <w:rPr>
                                <w:b w:val="0"/>
                                <w:sz w:val="20"/>
                                <w:szCs w:val="20"/>
                              </w:rPr>
                              <w:t>Who still needs to sell their home in 2021? Summer is a perfect time! Call me to get started.</w:t>
                            </w:r>
                          </w:p>
                          <w:p w:rsidR="00722624" w:rsidRPr="00722624" w:rsidRDefault="00722624" w:rsidP="00722624">
                            <w:pPr>
                              <w:pStyle w:val="Heading2"/>
                              <w:rPr>
                                <w:color w:val="1F4E79"/>
                              </w:rPr>
                            </w:pPr>
                            <w:r w:rsidRPr="00722624">
                              <w:rPr>
                                <w:color w:val="1F4E79"/>
                              </w:rPr>
                              <w:t>9259803248</w:t>
                            </w:r>
                          </w:p>
                          <w:p w:rsidR="00561729" w:rsidRPr="0027358E" w:rsidRDefault="00561729" w:rsidP="00722624">
                            <w:pPr>
                              <w:pStyle w:val="Heading2"/>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17" o:spid="_x0000_s1031" type="#_x0000_t202" style="position:absolute;margin-left:-1.5pt;margin-top:162.2pt;width:187.7pt;height:133.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" filled="f" stroked="f">
                <v:textbox>
                  <w:txbxContent>
                    <w:p w:rsidR="00222358" w:rsidRDefault="00222358" w:rsidP="00355D8A">
                      <w:pPr>
                        <w:pStyle w:val="Heading3"/>
                        <w:rPr>
                          <w:b w:val="0"/>
                          <w:sz w:val="22"/>
                          <w:szCs w:val="22"/>
                        </w:rPr>
                      </w:pPr>
                    </w:p>
                    <w:p w:rsidR="00222358" w:rsidRDefault="00222358" w:rsidP="00222358">
                      <w:pPr>
                        <w:pStyle w:val="Heading3"/>
                        <w:rPr>
                          <w:b w:val="0"/>
                          <w:sz w:val="22"/>
                          <w:szCs w:val="22"/>
                        </w:rPr>
                      </w:pPr>
                    </w:p>
                    <w:p w:rsidR="00222358" w:rsidRDefault="00222358" w:rsidP="00222358">
                      <w:pPr>
                        <w:pStyle w:val="Heading3"/>
                        <w:rPr>
                          <w:b w:val="0"/>
                          <w:sz w:val="22"/>
                          <w:szCs w:val="22"/>
                        </w:rPr>
                      </w:pPr>
                    </w:p>
                    <w:p w:rsidR="004E05B4" w:rsidRDefault="00561729" w:rsidP="00561729">
                      <w:pPr>
                        <w:pStyle w:val="Heading3"/>
                        <w:ind w:left="90" w:right="135"/>
                        <w:rPr>
                          <w:b w:val="0"/>
                          <w:sz w:val="20"/>
                          <w:szCs w:val="20"/>
                        </w:rPr>
                      </w:pPr>
                      <w:r w:rsidRPr="00561729">
                        <w:rPr>
                          <w:b w:val="0"/>
                          <w:sz w:val="20"/>
                          <w:szCs w:val="20"/>
                        </w:rPr>
                        <w:t>Who still needs to sell their home in 2021? Summer is a perfect time! Call me to get started.</w:t>
                      </w:r>
                    </w:p>
                    <w:p w:rsidR="00722624" w:rsidRPr="00722624" w:rsidRDefault="00722624" w:rsidP="00722624">
                      <w:pPr>
                        <w:pStyle w:val="Heading2"/>
                        <w:rPr>
                          <w:color w:val="1F4E79"/>
                        </w:rPr>
                      </w:pPr>
                      <w:r w:rsidRPr="00722624">
                        <w:rPr>
                          <w:color w:val="1F4E79"/>
                        </w:rPr>
                        <w:t>9259803248</w:t>
                      </w:r>
                    </w:p>
                    <w:p w:rsidR="00561729" w:rsidRPr="0027358E" w:rsidRDefault="00561729" w:rsidP="00722624">
                      <w:pPr>
                        <w:pStyle w:val="Heading2"/>
                        <w:rPr>
                          <w:color w:val="FF0000"/>
                        </w:rPr>
                      </w:pPr>
                    </w:p>
                  </w:txbxContent>
                </v:textbox>
                <w10:wrap anchory="page"/>
              </v:shape>
            </w:pict>
          </mc:Fallback>
        </mc:AlternateContent>
      </w:r>
    </w:p>
    <w:p w:rsidR="00376192" w:rsidRPr="00376192" w:rsidRDefault="00376192" w:rsidP="00376192">
      <w:pPr>
        <w:rPr>
          <w:lang w:val="en-CA"/>
        </w:rPr>
      </w:pPr>
    </w:p>
    <w:p w:rsidR="00376192" w:rsidRPr="00376192" w:rsidRDefault="00376192" w:rsidP="00376192">
      <w:pPr>
        <w:rPr>
          <w:lang w:val="en-CA"/>
        </w:rPr>
      </w:pPr>
    </w:p>
    <w:p w:rsidR="00376192" w:rsidRPr="00376192" w:rsidRDefault="00376192" w:rsidP="00376192">
      <w:pPr>
        <w:rPr>
          <w:lang w:val="en-CA"/>
        </w:rPr>
      </w:pPr>
    </w:p>
    <w:p w:rsidR="00376192" w:rsidRPr="00376192" w:rsidRDefault="00376192" w:rsidP="00376192">
      <w:pPr>
        <w:rPr>
          <w:lang w:val="en-CA"/>
        </w:rPr>
      </w:pPr>
    </w:p>
    <w:p w:rsidR="00376192" w:rsidRPr="00376192" w:rsidRDefault="00C036CC" w:rsidP="00376192">
      <w:pPr>
        <w:rPr>
          <w:lang w:val="en-CA"/>
        </w:rPr>
      </w:pPr>
      <w:r>
        <w:rPr>
          <w:noProof/>
        </w:rPr>
        <mc:AlternateContent>
          <mc:Choice Requires="wps">
            <w:drawing>
              <wp:anchor distT="0" distB="0" distL="114300" distR="114300" simplePos="0" relativeHeight="251670016" behindDoc="0" locked="0" layoutInCell="1" allowOverlap="1">
                <wp:simplePos x="0" y="0"/>
                <wp:positionH relativeFrom="column">
                  <wp:posOffset>2675106</wp:posOffset>
                </wp:positionH>
                <wp:positionV relativeFrom="page">
                  <wp:posOffset>3326860</wp:posOffset>
                </wp:positionV>
                <wp:extent cx="3441849" cy="3139440"/>
                <wp:effectExtent l="571500" t="609600" r="25400" b="2286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849" cy="3139440"/>
                        </a:xfrm>
                        <a:prstGeom prst="wedgeRoundRectCallout">
                          <a:avLst>
                            <a:gd name="adj1" fmla="val -65134"/>
                            <a:gd name="adj2" fmla="val -68264"/>
                            <a:gd name="adj3" fmla="val 16667"/>
                          </a:avLst>
                        </a:prstGeom>
                        <a:solidFill>
                          <a:srgbClr val="FFFF99"/>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6E23" w:rsidRPr="005D55CC" w:rsidRDefault="009D69A0" w:rsidP="002D5C97">
                            <w:pPr>
                              <w:widowControl w:val="0"/>
                              <w:spacing w:after="280"/>
                              <w:jc w:val="center"/>
                              <w:rPr>
                                <w:i/>
                                <w:iCs/>
                                <w:sz w:val="24"/>
                                <w:szCs w:val="24"/>
                              </w:rPr>
                            </w:pPr>
                            <w:r>
                              <w:rPr>
                                <w:b/>
                                <w:bCs/>
                                <w:sz w:val="28"/>
                                <w:szCs w:val="28"/>
                              </w:rPr>
                              <w:t xml:space="preserve">Optional Images: </w:t>
                            </w:r>
                            <w:r w:rsidR="00556E23" w:rsidRPr="005D55CC">
                              <w:rPr>
                                <w:b/>
                                <w:bCs/>
                                <w:sz w:val="24"/>
                                <w:szCs w:val="24"/>
                              </w:rPr>
                              <w:t xml:space="preserve">Drag </w:t>
                            </w:r>
                            <w:r w:rsidR="005D55CC">
                              <w:rPr>
                                <w:b/>
                                <w:bCs/>
                                <w:sz w:val="24"/>
                                <w:szCs w:val="24"/>
                              </w:rPr>
                              <w:t>one</w:t>
                            </w:r>
                            <w:r w:rsidR="00556E23" w:rsidRPr="005D55CC">
                              <w:rPr>
                                <w:b/>
                                <w:bCs/>
                                <w:sz w:val="24"/>
                                <w:szCs w:val="24"/>
                              </w:rPr>
                              <w:t xml:space="preserve"> image </w:t>
                            </w:r>
                            <w:r w:rsidR="005D55CC">
                              <w:rPr>
                                <w:b/>
                                <w:bCs/>
                                <w:sz w:val="24"/>
                                <w:szCs w:val="24"/>
                              </w:rPr>
                              <w:t xml:space="preserve">from </w:t>
                            </w:r>
                            <w:r w:rsidR="00556E23" w:rsidRPr="005D55CC">
                              <w:rPr>
                                <w:b/>
                                <w:bCs/>
                                <w:sz w:val="24"/>
                                <w:szCs w:val="24"/>
                              </w:rPr>
                              <w:t xml:space="preserve">below over the top of the </w:t>
                            </w:r>
                            <w:r w:rsidRPr="005D55CC">
                              <w:rPr>
                                <w:b/>
                                <w:bCs/>
                                <w:sz w:val="24"/>
                                <w:szCs w:val="24"/>
                              </w:rPr>
                              <w:t>flowers</w:t>
                            </w:r>
                            <w:r w:rsidR="00556E23" w:rsidRPr="005D55CC">
                              <w:rPr>
                                <w:b/>
                                <w:bCs/>
                                <w:sz w:val="24"/>
                                <w:szCs w:val="24"/>
                              </w:rPr>
                              <w:t xml:space="preserve"> image</w:t>
                            </w:r>
                            <w:r w:rsidR="005D55CC" w:rsidRPr="005D55CC">
                              <w:rPr>
                                <w:b/>
                                <w:bCs/>
                                <w:sz w:val="24"/>
                                <w:szCs w:val="24"/>
                              </w:rPr>
                              <w:t xml:space="preserve"> (you can delete the flowers)</w:t>
                            </w:r>
                            <w:r w:rsidR="00556E23" w:rsidRPr="005D55CC">
                              <w:rPr>
                                <w:b/>
                                <w:bCs/>
                                <w:sz w:val="24"/>
                                <w:szCs w:val="24"/>
                              </w:rPr>
                              <w:t xml:space="preserve">. </w:t>
                            </w:r>
                            <w:r w:rsidR="005D55CC" w:rsidRPr="005D55CC">
                              <w:rPr>
                                <w:b/>
                                <w:bCs/>
                                <w:sz w:val="24"/>
                                <w:szCs w:val="24"/>
                              </w:rPr>
                              <w:t>When finished,</w:t>
                            </w:r>
                            <w:r w:rsidR="00556E23" w:rsidRPr="005D55CC">
                              <w:rPr>
                                <w:b/>
                                <w:bCs/>
                                <w:sz w:val="24"/>
                                <w:szCs w:val="24"/>
                              </w:rPr>
                              <w:t xml:space="preserve"> delete this yellow instruction box</w:t>
                            </w:r>
                            <w:r w:rsidRPr="005D55CC">
                              <w:rPr>
                                <w:b/>
                                <w:bCs/>
                                <w:sz w:val="24"/>
                                <w:szCs w:val="24"/>
                              </w:rPr>
                              <w:t xml:space="preserve"> and the extra image</w:t>
                            </w:r>
                            <w:r w:rsidR="00556E23" w:rsidRPr="005D55CC">
                              <w:rPr>
                                <w:b/>
                                <w:bCs/>
                                <w:sz w:val="24"/>
                                <w:szCs w:val="24"/>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 o:spid="_x0000_s1032" type="#_x0000_t62" style="position:absolute;margin-left:210.65pt;margin-top:261.95pt;width:271pt;height:247.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" adj="-3269,-3945" fillcolor="#ff9" strokeweight="2pt">
                <v:shadow color="#eeece1"/>
                <v:textbox inset="2.88pt,2.88pt,2.88pt,2.88pt">
                  <w:txbxContent>
                    <w:p w:rsidR="00556E23" w:rsidRPr="005D55CC" w:rsidRDefault="009D69A0" w:rsidP="002D5C97">
                      <w:pPr>
                        <w:widowControl w:val="0"/>
                        <w:spacing w:after="280"/>
                        <w:jc w:val="center"/>
                        <w:rPr>
                          <w:i/>
                          <w:iCs/>
                          <w:sz w:val="24"/>
                          <w:szCs w:val="24"/>
                        </w:rPr>
                      </w:pPr>
                      <w:r>
                        <w:rPr>
                          <w:b/>
                          <w:bCs/>
                          <w:sz w:val="28"/>
                          <w:szCs w:val="28"/>
                        </w:rPr>
                        <w:t xml:space="preserve">Optional Images: </w:t>
                      </w:r>
                      <w:r w:rsidR="00556E23" w:rsidRPr="005D55CC">
                        <w:rPr>
                          <w:b/>
                          <w:bCs/>
                          <w:sz w:val="24"/>
                          <w:szCs w:val="24"/>
                        </w:rPr>
                        <w:t xml:space="preserve">Drag </w:t>
                      </w:r>
                      <w:r w:rsidR="005D55CC">
                        <w:rPr>
                          <w:b/>
                          <w:bCs/>
                          <w:sz w:val="24"/>
                          <w:szCs w:val="24"/>
                        </w:rPr>
                        <w:t>one</w:t>
                      </w:r>
                      <w:r w:rsidR="00556E23" w:rsidRPr="005D55CC">
                        <w:rPr>
                          <w:b/>
                          <w:bCs/>
                          <w:sz w:val="24"/>
                          <w:szCs w:val="24"/>
                        </w:rPr>
                        <w:t xml:space="preserve"> image </w:t>
                      </w:r>
                      <w:r w:rsidR="005D55CC">
                        <w:rPr>
                          <w:b/>
                          <w:bCs/>
                          <w:sz w:val="24"/>
                          <w:szCs w:val="24"/>
                        </w:rPr>
                        <w:t xml:space="preserve">from </w:t>
                      </w:r>
                      <w:r w:rsidR="00556E23" w:rsidRPr="005D55CC">
                        <w:rPr>
                          <w:b/>
                          <w:bCs/>
                          <w:sz w:val="24"/>
                          <w:szCs w:val="24"/>
                        </w:rPr>
                        <w:t xml:space="preserve">below over the top of the </w:t>
                      </w:r>
                      <w:r w:rsidRPr="005D55CC">
                        <w:rPr>
                          <w:b/>
                          <w:bCs/>
                          <w:sz w:val="24"/>
                          <w:szCs w:val="24"/>
                        </w:rPr>
                        <w:t>flowers</w:t>
                      </w:r>
                      <w:r w:rsidR="00556E23" w:rsidRPr="005D55CC">
                        <w:rPr>
                          <w:b/>
                          <w:bCs/>
                          <w:sz w:val="24"/>
                          <w:szCs w:val="24"/>
                        </w:rPr>
                        <w:t xml:space="preserve"> image</w:t>
                      </w:r>
                      <w:r w:rsidR="005D55CC" w:rsidRPr="005D55CC">
                        <w:rPr>
                          <w:b/>
                          <w:bCs/>
                          <w:sz w:val="24"/>
                          <w:szCs w:val="24"/>
                        </w:rPr>
                        <w:t xml:space="preserve"> (you can delete the flowers)</w:t>
                      </w:r>
                      <w:r w:rsidR="00556E23" w:rsidRPr="005D55CC">
                        <w:rPr>
                          <w:b/>
                          <w:bCs/>
                          <w:sz w:val="24"/>
                          <w:szCs w:val="24"/>
                        </w:rPr>
                        <w:t xml:space="preserve">. </w:t>
                      </w:r>
                      <w:r w:rsidR="005D55CC" w:rsidRPr="005D55CC">
                        <w:rPr>
                          <w:b/>
                          <w:bCs/>
                          <w:sz w:val="24"/>
                          <w:szCs w:val="24"/>
                        </w:rPr>
                        <w:t>When finished,</w:t>
                      </w:r>
                      <w:r w:rsidR="00556E23" w:rsidRPr="005D55CC">
                        <w:rPr>
                          <w:b/>
                          <w:bCs/>
                          <w:sz w:val="24"/>
                          <w:szCs w:val="24"/>
                        </w:rPr>
                        <w:t xml:space="preserve"> delete this yellow instruction box</w:t>
                      </w:r>
                      <w:r w:rsidRPr="005D55CC">
                        <w:rPr>
                          <w:b/>
                          <w:bCs/>
                          <w:sz w:val="24"/>
                          <w:szCs w:val="24"/>
                        </w:rPr>
                        <w:t xml:space="preserve"> and the extra image</w:t>
                      </w:r>
                      <w:r w:rsidR="00556E23" w:rsidRPr="005D55CC">
                        <w:rPr>
                          <w:b/>
                          <w:bCs/>
                          <w:sz w:val="24"/>
                          <w:szCs w:val="24"/>
                        </w:rPr>
                        <w:t>.</w:t>
                      </w:r>
                    </w:p>
                  </w:txbxContent>
                </v:textbox>
                <w10:wrap anchory="page"/>
              </v:shape>
            </w:pict>
          </mc:Fallback>
        </mc:AlternateContent>
      </w:r>
    </w:p>
    <w:p w:rsidR="00376192" w:rsidRPr="00376192" w:rsidRDefault="00376192" w:rsidP="00376192">
      <w:pPr>
        <w:rPr>
          <w:lang w:val="en-CA"/>
        </w:rPr>
      </w:pPr>
    </w:p>
    <w:p w:rsidR="00376192" w:rsidRPr="00376192" w:rsidRDefault="00C036CC" w:rsidP="00376192">
      <w:pPr>
        <w:rPr>
          <w:lang w:val="en-CA"/>
        </w:rPr>
      </w:pPr>
      <w:r>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ge">
                  <wp:posOffset>3873500</wp:posOffset>
                </wp:positionV>
                <wp:extent cx="2372995" cy="1017905"/>
                <wp:effectExtent l="0" t="0" r="0" b="4445"/>
                <wp:wrapNone/>
                <wp:docPr id="1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017905"/>
                        </a:xfrm>
                        <a:prstGeom prst="rect">
                          <a:avLst/>
                        </a:prstGeom>
                        <a:solidFill>
                          <a:srgbClr val="2E74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1530" w:rsidRPr="0008103A" w:rsidRDefault="00311530" w:rsidP="00311530">
                            <w:pPr>
                              <w:pStyle w:val="Heading2"/>
                              <w:rPr>
                                <w:color w:val="FFFFFF"/>
                              </w:rPr>
                            </w:pPr>
                            <w:r w:rsidRPr="0008103A">
                              <w:rPr>
                                <w:color w:val="FFFFFF"/>
                              </w:rPr>
                              <w:t>July Quiz Question</w:t>
                            </w:r>
                          </w:p>
                          <w:p w:rsidR="00311530" w:rsidRPr="0008103A" w:rsidRDefault="00311530" w:rsidP="00311530">
                            <w:pPr>
                              <w:jc w:val="center"/>
                              <w:rPr>
                                <w:i/>
                                <w:color w:val="FFFFFF"/>
                              </w:rPr>
                            </w:pPr>
                            <w:r w:rsidRPr="00311530">
                              <w:rPr>
                                <w:i/>
                                <w:color w:val="FFFFFF"/>
                              </w:rPr>
                              <w:t xml:space="preserve">What gives someone the power </w:t>
                            </w:r>
                            <w:r>
                              <w:rPr>
                                <w:i/>
                                <w:color w:val="FFFFFF"/>
                              </w:rPr>
                              <w:br/>
                            </w:r>
                            <w:r w:rsidRPr="00311530">
                              <w:rPr>
                                <w:i/>
                                <w:color w:val="FFFFFF"/>
                              </w:rPr>
                              <w:t>to walk through walls?</w:t>
                            </w:r>
                          </w:p>
                          <w:p w:rsidR="00311530" w:rsidRPr="0008103A" w:rsidRDefault="00311530">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3" type="#_x0000_t202" style="position:absolute;margin-left:0;margin-top:305pt;width:186.85pt;height:80.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" fillcolor="#2e74b5" stroked="f">
                <v:textbox>
                  <w:txbxContent>
                    <w:p w:rsidR="00311530" w:rsidRPr="0008103A" w:rsidRDefault="00311530" w:rsidP="00311530">
                      <w:pPr>
                        <w:pStyle w:val="Heading2"/>
                        <w:rPr>
                          <w:color w:val="FFFFFF"/>
                        </w:rPr>
                      </w:pPr>
                      <w:r w:rsidRPr="0008103A">
                        <w:rPr>
                          <w:color w:val="FFFFFF"/>
                        </w:rPr>
                        <w:t>July Quiz Question</w:t>
                      </w:r>
                    </w:p>
                    <w:p w:rsidR="00311530" w:rsidRPr="0008103A" w:rsidRDefault="00311530" w:rsidP="00311530">
                      <w:pPr>
                        <w:jc w:val="center"/>
                        <w:rPr>
                          <w:i/>
                          <w:color w:val="FFFFFF"/>
                        </w:rPr>
                      </w:pPr>
                      <w:r w:rsidRPr="00311530">
                        <w:rPr>
                          <w:i/>
                          <w:color w:val="FFFFFF"/>
                        </w:rPr>
                        <w:t xml:space="preserve">What gives someone the power </w:t>
                      </w:r>
                      <w:r>
                        <w:rPr>
                          <w:i/>
                          <w:color w:val="FFFFFF"/>
                        </w:rPr>
                        <w:br/>
                      </w:r>
                      <w:r w:rsidRPr="00311530">
                        <w:rPr>
                          <w:i/>
                          <w:color w:val="FFFFFF"/>
                        </w:rPr>
                        <w:t>to walk through walls?</w:t>
                      </w:r>
                    </w:p>
                    <w:p w:rsidR="00311530" w:rsidRPr="0008103A" w:rsidRDefault="00311530">
                      <w:pPr>
                        <w:rPr>
                          <w:color w:val="FFFFFF"/>
                        </w:rPr>
                      </w:pPr>
                    </w:p>
                  </w:txbxContent>
                </v:textbox>
                <w10:wrap anchory="page"/>
              </v:shape>
            </w:pict>
          </mc:Fallback>
        </mc:AlternateContent>
      </w:r>
    </w:p>
    <w:p w:rsidR="00376192" w:rsidRPr="00376192" w:rsidRDefault="00376192" w:rsidP="00376192">
      <w:pPr>
        <w:rPr>
          <w:lang w:val="en-CA"/>
        </w:rPr>
      </w:pPr>
    </w:p>
    <w:p w:rsidR="00376192" w:rsidRPr="00376192" w:rsidRDefault="00C036CC" w:rsidP="00376192">
      <w:pPr>
        <w:rPr>
          <w:lang w:val="en-CA"/>
        </w:rPr>
      </w:pPr>
      <w:r>
        <w:rPr>
          <w:noProof/>
        </w:rPr>
        <w:drawing>
          <wp:anchor distT="0" distB="0" distL="114300" distR="114300" simplePos="0" relativeHeight="251672064" behindDoc="0" locked="0" layoutInCell="1" allowOverlap="1">
            <wp:simplePos x="0" y="0"/>
            <wp:positionH relativeFrom="column">
              <wp:posOffset>3243580</wp:posOffset>
            </wp:positionH>
            <wp:positionV relativeFrom="page">
              <wp:posOffset>4444365</wp:posOffset>
            </wp:positionV>
            <wp:extent cx="2341880" cy="798830"/>
            <wp:effectExtent l="0" t="0" r="1270" b="1270"/>
            <wp:wrapNone/>
            <wp:docPr id="50" name="Picture 50" descr="canad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nada day"/>
                    <pic:cNvPicPr>
                      <a:picLocks noChangeAspect="1" noChangeArrowheads="1"/>
                    </pic:cNvPicPr>
                  </pic:nvPicPr>
                  <pic:blipFill>
                    <a:blip r:embed="rId11" cstate="print">
                      <a:extLst>
                        <a:ext uri="{28A0092B-C50C-407E-A947-70E740481C1C}">
                          <a14:useLocalDpi xmlns:a14="http://schemas.microsoft.com/office/drawing/2010/main" val="0"/>
                        </a:ext>
                      </a:extLst>
                    </a:blip>
                    <a:srcRect l="6238" r="7291"/>
                    <a:stretch>
                      <a:fillRect/>
                    </a:stretch>
                  </pic:blipFill>
                  <pic:spPr bwMode="auto">
                    <a:xfrm>
                      <a:off x="0" y="0"/>
                      <a:ext cx="2341880" cy="798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192" w:rsidRPr="00376192" w:rsidRDefault="00376192" w:rsidP="00376192">
      <w:pPr>
        <w:rPr>
          <w:lang w:val="en-CA"/>
        </w:rPr>
      </w:pPr>
    </w:p>
    <w:p w:rsidR="00376192" w:rsidRPr="00376192" w:rsidRDefault="00376192" w:rsidP="00376192">
      <w:pPr>
        <w:rPr>
          <w:lang w:val="en-CA"/>
        </w:rPr>
      </w:pPr>
    </w:p>
    <w:p w:rsidR="00376192" w:rsidRPr="00376192" w:rsidRDefault="00C036CC" w:rsidP="00376192">
      <w:pPr>
        <w:rPr>
          <w:lang w:val="en-CA"/>
        </w:rPr>
      </w:pPr>
      <w:r>
        <w:rPr>
          <w:noProof/>
        </w:rPr>
        <w:drawing>
          <wp:anchor distT="0" distB="0" distL="114300" distR="114300" simplePos="0" relativeHeight="251652608" behindDoc="0" locked="0" layoutInCell="1" allowOverlap="1">
            <wp:simplePos x="0" y="0"/>
            <wp:positionH relativeFrom="column">
              <wp:posOffset>26670</wp:posOffset>
            </wp:positionH>
            <wp:positionV relativeFrom="page">
              <wp:posOffset>5041900</wp:posOffset>
            </wp:positionV>
            <wp:extent cx="2244725" cy="1962785"/>
            <wp:effectExtent l="0" t="0" r="3175" b="0"/>
            <wp:wrapNone/>
            <wp:docPr id="53" name="Picture 53" descr="craft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raftsman"/>
                    <pic:cNvPicPr>
                      <a:picLocks noChangeAspect="1" noChangeArrowheads="1"/>
                    </pic:cNvPicPr>
                  </pic:nvPicPr>
                  <pic:blipFill>
                    <a:blip r:embed="rId12">
                      <a:extLst>
                        <a:ext uri="{28A0092B-C50C-407E-A947-70E740481C1C}">
                          <a14:useLocalDpi xmlns:a14="http://schemas.microsoft.com/office/drawing/2010/main" val="0"/>
                        </a:ext>
                      </a:extLst>
                    </a:blip>
                    <a:srcRect t="9456" b="21869"/>
                    <a:stretch>
                      <a:fillRect/>
                    </a:stretch>
                  </pic:blipFill>
                  <pic:spPr bwMode="auto">
                    <a:xfrm>
                      <a:off x="0" y="0"/>
                      <a:ext cx="2244725" cy="1962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192" w:rsidRPr="00376192" w:rsidRDefault="00C036CC" w:rsidP="00376192">
      <w:pPr>
        <w:rPr>
          <w:lang w:val="en-CA"/>
        </w:rPr>
      </w:pPr>
      <w:r>
        <w:rPr>
          <w:noProof/>
        </w:rPr>
        <w:drawing>
          <wp:anchor distT="0" distB="0" distL="114300" distR="114300" simplePos="0" relativeHeight="251671040" behindDoc="0" locked="0" layoutInCell="1" allowOverlap="1">
            <wp:simplePos x="0" y="0"/>
            <wp:positionH relativeFrom="column">
              <wp:posOffset>3243580</wp:posOffset>
            </wp:positionH>
            <wp:positionV relativeFrom="page">
              <wp:posOffset>5358765</wp:posOffset>
            </wp:positionV>
            <wp:extent cx="2362835" cy="820420"/>
            <wp:effectExtent l="0" t="0" r="0" b="0"/>
            <wp:wrapNone/>
            <wp:docPr id="49" name="Picture 49" descr="4th of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th of jul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835"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192" w:rsidRPr="00376192" w:rsidRDefault="00376192" w:rsidP="00376192">
      <w:pPr>
        <w:rPr>
          <w:lang w:val="en-CA"/>
        </w:rPr>
      </w:pPr>
    </w:p>
    <w:p w:rsidR="00376192" w:rsidRPr="00376192" w:rsidRDefault="00376192" w:rsidP="00376192">
      <w:pPr>
        <w:rPr>
          <w:lang w:val="en-CA"/>
        </w:rPr>
      </w:pPr>
    </w:p>
    <w:p w:rsidR="00376192" w:rsidRPr="00376192" w:rsidRDefault="00376192" w:rsidP="00376192">
      <w:pPr>
        <w:rPr>
          <w:lang w:val="en-CA"/>
        </w:rPr>
      </w:pPr>
    </w:p>
    <w:p w:rsidR="00376192" w:rsidRPr="00376192" w:rsidRDefault="00376192" w:rsidP="00376192">
      <w:pPr>
        <w:rPr>
          <w:lang w:val="en-CA"/>
        </w:rPr>
      </w:pPr>
    </w:p>
    <w:p w:rsidR="00376192" w:rsidRPr="00376192" w:rsidRDefault="00376192" w:rsidP="00376192">
      <w:pPr>
        <w:rPr>
          <w:lang w:val="en-CA"/>
        </w:rPr>
      </w:pPr>
    </w:p>
    <w:p w:rsidR="00376192" w:rsidRPr="00376192" w:rsidRDefault="00376192" w:rsidP="00376192">
      <w:pPr>
        <w:rPr>
          <w:lang w:val="en-CA"/>
        </w:rPr>
      </w:pPr>
    </w:p>
    <w:p w:rsidR="00376192" w:rsidRPr="00376192" w:rsidRDefault="00C036CC" w:rsidP="00376192">
      <w:pPr>
        <w:rPr>
          <w:lang w:val="en-CA"/>
        </w:rPr>
      </w:pPr>
      <w:r>
        <w:rPr>
          <w:noProof/>
        </w:rPr>
        <mc:AlternateContent>
          <mc:Choice Requires="wps">
            <w:drawing>
              <wp:anchor distT="0" distB="0" distL="114300" distR="114300" simplePos="0" relativeHeight="251648512" behindDoc="0" locked="0" layoutInCell="1" allowOverlap="1">
                <wp:simplePos x="0" y="0"/>
                <wp:positionH relativeFrom="margin">
                  <wp:posOffset>0</wp:posOffset>
                </wp:positionH>
                <wp:positionV relativeFrom="page">
                  <wp:posOffset>7004685</wp:posOffset>
                </wp:positionV>
                <wp:extent cx="2395220" cy="2584450"/>
                <wp:effectExtent l="0" t="0" r="0" b="6350"/>
                <wp:wrapNone/>
                <wp:docPr id="28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258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376192" w:rsidRPr="00376192" w:rsidRDefault="00376192" w:rsidP="00376192">
                            <w:pPr>
                              <w:pStyle w:val="Heading3"/>
                              <w:rPr>
                                <w:sz w:val="26"/>
                                <w:szCs w:val="26"/>
                              </w:rPr>
                            </w:pPr>
                            <w:r w:rsidRPr="00376192">
                              <w:rPr>
                                <w:rStyle w:val="Strong"/>
                                <w:b/>
                                <w:bCs w:val="0"/>
                                <w:sz w:val="26"/>
                                <w:szCs w:val="26"/>
                              </w:rPr>
                              <w:t xml:space="preserve">What's the difference between a craftsman </w:t>
                            </w:r>
                            <w:r w:rsidRPr="00376192">
                              <w:rPr>
                                <w:rStyle w:val="Strong"/>
                                <w:b/>
                                <w:bCs w:val="0"/>
                                <w:sz w:val="26"/>
                                <w:szCs w:val="26"/>
                              </w:rPr>
                              <w:br/>
                              <w:t>and a cottage?</w:t>
                            </w:r>
                          </w:p>
                          <w:p w:rsidR="00B82283" w:rsidRPr="00472568" w:rsidRDefault="00311530" w:rsidP="00311530">
                            <w:r>
                              <w:t>Craftsman houses feature exposed eaves, tapered porch columns, multi-paned windows, and ample wood and stonework. A cottage, by contrast, is any small home with quaint features, like built-ins and a rustic feel. A cottage can be any architectural style, including a Craftsman — but also a Cape Cod, farm house, Normandy, even converted garages.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34" type="#_x0000_t202" style="position:absolute;margin-left:0;margin-top:551.55pt;width:188.6pt;height:203.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Se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" filled="f" stroked="f" strokecolor="red">
                <v:textbox>
                  <w:txbxContent>
                    <w:p w:rsidR="00376192" w:rsidRPr="00376192" w:rsidRDefault="00376192" w:rsidP="00376192">
                      <w:pPr>
                        <w:pStyle w:val="Heading3"/>
                        <w:rPr>
                          <w:sz w:val="26"/>
                          <w:szCs w:val="26"/>
                        </w:rPr>
                      </w:pPr>
                      <w:r w:rsidRPr="00376192">
                        <w:rPr>
                          <w:rStyle w:val="Strong"/>
                          <w:b/>
                          <w:bCs w:val="0"/>
                          <w:sz w:val="26"/>
                          <w:szCs w:val="26"/>
                        </w:rPr>
                        <w:t xml:space="preserve">What's the difference between a craftsman </w:t>
                      </w:r>
                      <w:r w:rsidRPr="00376192">
                        <w:rPr>
                          <w:rStyle w:val="Strong"/>
                          <w:b/>
                          <w:bCs w:val="0"/>
                          <w:sz w:val="26"/>
                          <w:szCs w:val="26"/>
                        </w:rPr>
                        <w:br/>
                        <w:t>and a cottage?</w:t>
                      </w:r>
                    </w:p>
                    <w:p w:rsidR="00B82283" w:rsidRPr="00472568" w:rsidRDefault="00311530" w:rsidP="00311530">
                      <w:r>
                        <w:t>Craftsman houses feature exposed eaves, tapered porch columns, multi-paned windows, and ample wood and stonework. A cottage, by contrast, is any small home with quaint features, like built-ins and a rustic feel. A cottage can be any architectural style, including a Craftsman — but also a Cape Cod, farm house, Normandy, even converted garages.</w:t>
                      </w:r>
                    </w:p>
                  </w:txbxContent>
                </v:textbox>
                <w10:wrap anchorx="margin" anchory="page"/>
              </v:shape>
            </w:pict>
          </mc:Fallback>
        </mc:AlternateContent>
      </w:r>
    </w:p>
    <w:p w:rsidR="00376192" w:rsidRPr="00376192" w:rsidRDefault="00376192" w:rsidP="00376192">
      <w:pPr>
        <w:rPr>
          <w:lang w:val="en-CA"/>
        </w:rPr>
      </w:pPr>
    </w:p>
    <w:p w:rsidR="00376192" w:rsidRPr="00376192" w:rsidRDefault="00376192" w:rsidP="00376192">
      <w:pPr>
        <w:rPr>
          <w:lang w:val="en-CA"/>
        </w:rPr>
      </w:pPr>
    </w:p>
    <w:p w:rsidR="00376192" w:rsidRPr="00376192" w:rsidRDefault="00376192" w:rsidP="00376192">
      <w:pPr>
        <w:rPr>
          <w:lang w:val="en-CA"/>
        </w:rPr>
      </w:pPr>
    </w:p>
    <w:p w:rsidR="00376192" w:rsidRPr="00376192" w:rsidRDefault="00376192" w:rsidP="00376192">
      <w:pPr>
        <w:rPr>
          <w:lang w:val="en-CA"/>
        </w:rPr>
      </w:pPr>
    </w:p>
    <w:p w:rsidR="00376192" w:rsidRPr="00376192" w:rsidRDefault="00C036CC" w:rsidP="00376192">
      <w:pPr>
        <w:rPr>
          <w:lang w:val="en-CA"/>
        </w:rPr>
      </w:pPr>
      <w:r>
        <w:rPr>
          <w:noProof/>
        </w:rPr>
        <mc:AlternateContent>
          <mc:Choice Requires="wps">
            <w:drawing>
              <wp:anchor distT="0" distB="0" distL="114300" distR="114300" simplePos="0" relativeHeight="251654656" behindDoc="0" locked="0" layoutInCell="1" allowOverlap="1">
                <wp:simplePos x="0" y="0"/>
                <wp:positionH relativeFrom="column">
                  <wp:posOffset>2376805</wp:posOffset>
                </wp:positionH>
                <wp:positionV relativeFrom="page">
                  <wp:posOffset>8324850</wp:posOffset>
                </wp:positionV>
                <wp:extent cx="1727835" cy="341630"/>
                <wp:effectExtent l="0" t="0" r="635" b="1270"/>
                <wp:wrapNone/>
                <wp:docPr id="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088" w:rsidRPr="003444EF" w:rsidRDefault="00064088" w:rsidP="00064088">
                            <w:pPr>
                              <w:pStyle w:val="Heading3"/>
                            </w:pPr>
                            <w:r w:rsidRPr="003444EF">
                              <w:t>I KNOW PEOPLE…</w:t>
                            </w:r>
                          </w:p>
                          <w:p w:rsidR="00064088" w:rsidRDefault="000640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5" type="#_x0000_t202" style="position:absolute;margin-left:187.15pt;margin-top:655.5pt;width:136.05pt;height:26.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0XugIAAME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" filled="f" stroked="f">
                <v:textbox>
                  <w:txbxContent>
                    <w:p w:rsidR="00064088" w:rsidRPr="003444EF" w:rsidRDefault="00064088" w:rsidP="00064088">
                      <w:pPr>
                        <w:pStyle w:val="Heading3"/>
                      </w:pPr>
                      <w:r w:rsidRPr="003444EF">
                        <w:t>I KNOW PEOPLE…</w:t>
                      </w:r>
                    </w:p>
                    <w:p w:rsidR="00064088" w:rsidRDefault="00064088"/>
                  </w:txbxContent>
                </v:textbox>
                <w10:wrap anchory="page"/>
              </v:shape>
            </w:pict>
          </mc:Fallback>
        </mc:AlternateContent>
      </w:r>
    </w:p>
    <w:p w:rsidR="00376192" w:rsidRPr="00376192" w:rsidRDefault="00376192" w:rsidP="00376192">
      <w:pPr>
        <w:rPr>
          <w:lang w:val="en-CA"/>
        </w:rPr>
      </w:pPr>
    </w:p>
    <w:p w:rsidR="00376192" w:rsidRPr="00376192" w:rsidRDefault="00C036CC" w:rsidP="00376192">
      <w:pPr>
        <w:rPr>
          <w:lang w:val="en-CA"/>
        </w:rPr>
      </w:pPr>
      <w:r>
        <w:rPr>
          <w:noProof/>
        </w:rPr>
        <w:drawing>
          <wp:anchor distT="0" distB="0" distL="114300" distR="114300" simplePos="0" relativeHeight="251653632" behindDoc="0" locked="0" layoutInCell="1" allowOverlap="1">
            <wp:simplePos x="0" y="0"/>
            <wp:positionH relativeFrom="margin">
              <wp:posOffset>2381250</wp:posOffset>
            </wp:positionH>
            <wp:positionV relativeFrom="paragraph">
              <wp:posOffset>70485</wp:posOffset>
            </wp:positionV>
            <wp:extent cx="1739900" cy="838200"/>
            <wp:effectExtent l="0" t="0" r="0" b="0"/>
            <wp:wrapNone/>
            <wp:docPr id="54"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99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6192" w:rsidRDefault="00376192" w:rsidP="00376192">
      <w:pPr>
        <w:rPr>
          <w:lang w:val="en-CA"/>
        </w:rPr>
      </w:pPr>
    </w:p>
    <w:p w:rsidR="00376192" w:rsidRPr="00376192" w:rsidRDefault="00376192" w:rsidP="00376192">
      <w:pPr>
        <w:tabs>
          <w:tab w:val="left" w:pos="2830"/>
        </w:tabs>
        <w:rPr>
          <w:lang w:val="en-CA"/>
        </w:rPr>
      </w:pPr>
      <w:r>
        <w:rPr>
          <w:lang w:val="en-CA"/>
        </w:rPr>
        <w:tab/>
      </w:r>
    </w:p>
    <w:p w:rsidR="00AB13C1" w:rsidRDefault="00DA6E23" w:rsidP="009435EB">
      <w:pPr>
        <w:pStyle w:val="Heading3"/>
        <w:jc w:val="left"/>
      </w:pPr>
      <w:r w:rsidRPr="00376192">
        <w:br w:type="page"/>
      </w:r>
      <w:r w:rsidR="00E663CC">
        <w:lastRenderedPageBreak/>
        <w:t xml:space="preserve"> </w:t>
      </w:r>
    </w:p>
    <w:p w:rsidR="00017B48" w:rsidRPr="002639CD" w:rsidRDefault="00C036CC" w:rsidP="00311530">
      <w:pPr>
        <w:pStyle w:val="Heading3"/>
        <w:jc w:val="left"/>
      </w:pPr>
      <w:bookmarkStart w:id="0" w:name="_GoBack"/>
      <w:bookmarkEnd w:id="0"/>
      <w:r>
        <w:rPr>
          <w:noProof/>
          <w:lang w:val="en-US"/>
        </w:rPr>
        <mc:AlternateContent>
          <mc:Choice Requires="wps">
            <w:drawing>
              <wp:anchor distT="0" distB="0" distL="114300" distR="114300" simplePos="0" relativeHeight="251674112" behindDoc="0" locked="0" layoutInCell="1" allowOverlap="1">
                <wp:simplePos x="0" y="0"/>
                <wp:positionH relativeFrom="margin">
                  <wp:posOffset>1421130</wp:posOffset>
                </wp:positionH>
                <wp:positionV relativeFrom="margin">
                  <wp:posOffset>6209030</wp:posOffset>
                </wp:positionV>
                <wp:extent cx="3931285" cy="1790700"/>
                <wp:effectExtent l="0" t="0" r="945515" b="19050"/>
                <wp:wrapNone/>
                <wp:docPr id="35" name="Rounded Rectangular Callou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285" cy="1790700"/>
                        </a:xfrm>
                        <a:prstGeom prst="wedgeRoundRectCallout">
                          <a:avLst>
                            <a:gd name="adj1" fmla="val 72756"/>
                            <a:gd name="adj2" fmla="val 38150"/>
                            <a:gd name="adj3" fmla="val 16667"/>
                          </a:avLst>
                        </a:prstGeom>
                        <a:solidFill>
                          <a:srgbClr val="FFFF99"/>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22624" w:rsidRPr="00FC59D8" w:rsidRDefault="00722624" w:rsidP="00722624">
                            <w:pPr>
                              <w:jc w:val="center"/>
                              <w:rPr>
                                <w:b/>
                                <w:sz w:val="28"/>
                                <w:szCs w:val="28"/>
                              </w:rPr>
                            </w:pPr>
                            <w:r w:rsidRPr="00FC59D8">
                              <w:rPr>
                                <w:b/>
                                <w:sz w:val="28"/>
                                <w:szCs w:val="28"/>
                              </w:rPr>
                              <w:t>To Insert Your Picture</w:t>
                            </w:r>
                          </w:p>
                          <w:p w:rsidR="00722624" w:rsidRDefault="00722624" w:rsidP="00722624">
                            <w:pPr>
                              <w:numPr>
                                <w:ilvl w:val="0"/>
                                <w:numId w:val="2"/>
                              </w:numPr>
                              <w:spacing w:after="0"/>
                            </w:pPr>
                            <w:r>
                              <w:rPr>
                                <w:b/>
                              </w:rPr>
                              <w:t>RIGHT CLICK</w:t>
                            </w:r>
                            <w:r>
                              <w:t xml:space="preserve"> on the placeholder image. </w:t>
                            </w:r>
                          </w:p>
                          <w:p w:rsidR="00722624" w:rsidRDefault="00722624" w:rsidP="00722624">
                            <w:pPr>
                              <w:numPr>
                                <w:ilvl w:val="0"/>
                                <w:numId w:val="2"/>
                              </w:numPr>
                              <w:spacing w:after="0"/>
                            </w:pPr>
                            <w:r>
                              <w:t xml:space="preserve">From the floating menu, choose </w:t>
                            </w:r>
                            <w:r>
                              <w:rPr>
                                <w:b/>
                              </w:rPr>
                              <w:t>Change Picture</w:t>
                            </w:r>
                            <w:r>
                              <w:t>.</w:t>
                            </w:r>
                          </w:p>
                          <w:p w:rsidR="00722624" w:rsidRDefault="00722624" w:rsidP="00722624">
                            <w:pPr>
                              <w:numPr>
                                <w:ilvl w:val="0"/>
                                <w:numId w:val="2"/>
                              </w:numPr>
                              <w:spacing w:after="0"/>
                            </w:pPr>
                            <w:r>
                              <w:rPr>
                                <w:b/>
                              </w:rPr>
                              <w:t>Find and insert</w:t>
                            </w:r>
                            <w:r>
                              <w:t xml:space="preserve"> your image from your computer.</w:t>
                            </w:r>
                          </w:p>
                          <w:p w:rsidR="00722624" w:rsidRDefault="00722624" w:rsidP="00722624">
                            <w:pPr>
                              <w:numPr>
                                <w:ilvl w:val="0"/>
                                <w:numId w:val="2"/>
                              </w:numPr>
                              <w:spacing w:after="0"/>
                            </w:pPr>
                            <w:r>
                              <w:rPr>
                                <w:b/>
                              </w:rPr>
                              <w:t>Resize and position</w:t>
                            </w:r>
                            <w:r>
                              <w:t xml:space="preserve"> your image using your mouse.</w:t>
                            </w:r>
                          </w:p>
                          <w:p w:rsidR="00722624" w:rsidRDefault="00722624" w:rsidP="00722624">
                            <w:pPr>
                              <w:spacing w:after="0"/>
                            </w:pPr>
                          </w:p>
                          <w:p w:rsidR="00722624" w:rsidRDefault="00722624" w:rsidP="00722624">
                            <w:pPr>
                              <w:spacing w:after="0"/>
                            </w:pPr>
                            <w:r>
                              <w:t xml:space="preserve">See more about working with images in our tutorials: </w:t>
                            </w:r>
                            <w:r w:rsidRPr="001454CA">
                              <w:t>fastnewsletters.com/print-newsletter-tutorial</w:t>
                            </w:r>
                            <w:r>
                              <w:t>s</w:t>
                            </w:r>
                          </w:p>
                        </w:txbxContent>
                      </wps:txbx>
                      <wps:bodyPr rot="0" vert="horz" wrap="square" lIns="36576" tIns="36576" rIns="36576" bIns="36576" anchor="t" anchorCtr="0" upright="1">
                        <a:noAutofit/>
                      </wps:bodyPr>
                    </wps:wsp>
                  </a:graphicData>
                </a:graphic>
                <wp14:sizeRelH relativeFrom="page">
                  <wp14:pctWidth>0</wp14:pctWidth>
                </wp14:sizeRelH>
                <wp14:sizeRelV relativeFrom="margin">
                  <wp14:pctHeight>0</wp14:pctHeight>
                </wp14:sizeRelV>
              </wp:anchor>
            </w:drawing>
          </mc:Choice>
          <mc:Fallback>
            <w:pict>
              <v:shape id="Rounded Rectangular Callout 35" o:spid="_x0000_s1036" type="#_x0000_t62" style="position:absolute;margin-left:111.9pt;margin-top:488.9pt;width:309.55pt;height:141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" adj="26515,19040" fillcolor="#ff9" strokeweight="2pt">
                <v:shadow color="#eeece1"/>
                <v:textbox inset="2.88pt,2.88pt,2.88pt,2.88pt">
                  <w:txbxContent>
                    <w:p w:rsidR="00722624" w:rsidRPr="00FC59D8" w:rsidRDefault="00722624" w:rsidP="00722624">
                      <w:pPr>
                        <w:jc w:val="center"/>
                        <w:rPr>
                          <w:b/>
                          <w:sz w:val="28"/>
                          <w:szCs w:val="28"/>
                        </w:rPr>
                      </w:pPr>
                      <w:r w:rsidRPr="00FC59D8">
                        <w:rPr>
                          <w:b/>
                          <w:sz w:val="28"/>
                          <w:szCs w:val="28"/>
                        </w:rPr>
                        <w:t>To Insert Your Picture</w:t>
                      </w:r>
                    </w:p>
                    <w:p w:rsidR="00722624" w:rsidRDefault="00722624" w:rsidP="00722624">
                      <w:pPr>
                        <w:numPr>
                          <w:ilvl w:val="0"/>
                          <w:numId w:val="2"/>
                        </w:numPr>
                        <w:spacing w:after="0"/>
                      </w:pPr>
                      <w:r>
                        <w:rPr>
                          <w:b/>
                        </w:rPr>
                        <w:t>RIGHT CLICK</w:t>
                      </w:r>
                      <w:r>
                        <w:t xml:space="preserve"> on the placeholder image. </w:t>
                      </w:r>
                    </w:p>
                    <w:p w:rsidR="00722624" w:rsidRDefault="00722624" w:rsidP="00722624">
                      <w:pPr>
                        <w:numPr>
                          <w:ilvl w:val="0"/>
                          <w:numId w:val="2"/>
                        </w:numPr>
                        <w:spacing w:after="0"/>
                      </w:pPr>
                      <w:r>
                        <w:t xml:space="preserve">From the floating menu, choose </w:t>
                      </w:r>
                      <w:r>
                        <w:rPr>
                          <w:b/>
                        </w:rPr>
                        <w:t>Change Picture</w:t>
                      </w:r>
                      <w:r>
                        <w:t>.</w:t>
                      </w:r>
                    </w:p>
                    <w:p w:rsidR="00722624" w:rsidRDefault="00722624" w:rsidP="00722624">
                      <w:pPr>
                        <w:numPr>
                          <w:ilvl w:val="0"/>
                          <w:numId w:val="2"/>
                        </w:numPr>
                        <w:spacing w:after="0"/>
                      </w:pPr>
                      <w:r>
                        <w:rPr>
                          <w:b/>
                        </w:rPr>
                        <w:t>Find and insert</w:t>
                      </w:r>
                      <w:r>
                        <w:t xml:space="preserve"> your image from your computer.</w:t>
                      </w:r>
                    </w:p>
                    <w:p w:rsidR="00722624" w:rsidRDefault="00722624" w:rsidP="00722624">
                      <w:pPr>
                        <w:numPr>
                          <w:ilvl w:val="0"/>
                          <w:numId w:val="2"/>
                        </w:numPr>
                        <w:spacing w:after="0"/>
                      </w:pPr>
                      <w:r>
                        <w:rPr>
                          <w:b/>
                        </w:rPr>
                        <w:t>Resize and position</w:t>
                      </w:r>
                      <w:r>
                        <w:t xml:space="preserve"> your image using your mouse.</w:t>
                      </w:r>
                    </w:p>
                    <w:p w:rsidR="00722624" w:rsidRDefault="00722624" w:rsidP="00722624">
                      <w:pPr>
                        <w:spacing w:after="0"/>
                      </w:pPr>
                    </w:p>
                    <w:p w:rsidR="00722624" w:rsidRDefault="00722624" w:rsidP="00722624">
                      <w:pPr>
                        <w:spacing w:after="0"/>
                      </w:pPr>
                      <w:r>
                        <w:t xml:space="preserve">See more about working with images in our tutorials: </w:t>
                      </w:r>
                      <w:r w:rsidRPr="001454CA">
                        <w:t>fastnewsletters.com/print-newsletter-tutorial</w:t>
                      </w:r>
                      <w:r>
                        <w:t>s</w:t>
                      </w:r>
                    </w:p>
                  </w:txbxContent>
                </v:textbox>
                <w10:wrap anchorx="margin" anchory="margin"/>
              </v:shape>
            </w:pict>
          </mc:Fallback>
        </mc:AlternateContent>
      </w:r>
      <w:r>
        <w:rPr>
          <w:noProof/>
          <w:lang w:val="en-US"/>
        </w:rPr>
        <mc:AlternateContent>
          <mc:Choice Requires="wps">
            <w:drawing>
              <wp:anchor distT="0" distB="0" distL="114300" distR="114300" simplePos="0" relativeHeight="251660800" behindDoc="0" locked="0" layoutInCell="1" allowOverlap="1">
                <wp:simplePos x="0" y="0"/>
                <wp:positionH relativeFrom="column">
                  <wp:posOffset>3902710</wp:posOffset>
                </wp:positionH>
                <wp:positionV relativeFrom="paragraph">
                  <wp:posOffset>7894320</wp:posOffset>
                </wp:positionV>
                <wp:extent cx="3004185" cy="817245"/>
                <wp:effectExtent l="0" t="0" r="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817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2624" w:rsidRPr="003C28F9" w:rsidRDefault="00722624" w:rsidP="00722624">
                            <w:pPr>
                              <w:spacing w:after="0"/>
                              <w:ind w:left="86" w:right="-14"/>
                              <w:jc w:val="right"/>
                              <w:rPr>
                                <w:rFonts w:ascii="Arial Narrow" w:hAnsi="Arial Narrow"/>
                                <w:b/>
                                <w:bCs/>
                                <w:color w:val="1F4E79"/>
                                <w:sz w:val="32"/>
                                <w:szCs w:val="32"/>
                              </w:rPr>
                            </w:pPr>
                            <w:r w:rsidRPr="003C28F9">
                              <w:rPr>
                                <w:rFonts w:ascii="Arial Narrow" w:hAnsi="Arial Narrow"/>
                                <w:b/>
                                <w:bCs/>
                                <w:color w:val="1F4E79"/>
                                <w:sz w:val="32"/>
                                <w:szCs w:val="32"/>
                              </w:rPr>
                              <w:t>Robert Georgiou</w:t>
                            </w:r>
                          </w:p>
                          <w:p w:rsidR="00722624" w:rsidRPr="003C28F9" w:rsidRDefault="00722624" w:rsidP="00722624">
                            <w:pPr>
                              <w:spacing w:after="0"/>
                              <w:ind w:left="90" w:right="-14"/>
                              <w:jc w:val="right"/>
                              <w:rPr>
                                <w:rFonts w:ascii="Arial Narrow" w:hAnsi="Arial Narrow"/>
                                <w:b/>
                                <w:bCs/>
                                <w:color w:val="1F4E79"/>
                                <w:sz w:val="32"/>
                                <w:szCs w:val="32"/>
                              </w:rPr>
                            </w:pPr>
                            <w:r w:rsidRPr="003C28F9">
                              <w:rPr>
                                <w:rFonts w:ascii="Arial Narrow" w:hAnsi="Arial Narrow"/>
                                <w:b/>
                                <w:bCs/>
                                <w:color w:val="1F4E79"/>
                                <w:sz w:val="32"/>
                                <w:szCs w:val="32"/>
                              </w:rPr>
                              <w:t>9259803248</w:t>
                            </w:r>
                          </w:p>
                          <w:p w:rsidR="00722624" w:rsidRPr="003C28F9" w:rsidRDefault="00722624" w:rsidP="00722624">
                            <w:pPr>
                              <w:spacing w:after="0"/>
                              <w:ind w:left="90" w:right="-14"/>
                              <w:jc w:val="right"/>
                              <w:rPr>
                                <w:rFonts w:ascii="Arial Narrow" w:hAnsi="Arial Narrow"/>
                                <w:b/>
                                <w:color w:val="1F4E79"/>
                                <w:sz w:val="24"/>
                                <w:szCs w:val="24"/>
                              </w:rPr>
                            </w:pPr>
                            <w:r w:rsidRPr="003C28F9">
                              <w:rPr>
                                <w:rFonts w:ascii="Arial Narrow" w:hAnsi="Arial Narrow"/>
                                <w:b/>
                                <w:bCs/>
                                <w:color w:val="1F4E79"/>
                                <w:sz w:val="24"/>
                                <w:szCs w:val="24"/>
                              </w:rPr>
                              <w:t>bob2sell@gmail.com</w:t>
                            </w:r>
                            <w:r w:rsidRPr="003C28F9">
                              <w:rPr>
                                <w:b/>
                                <w:bCs/>
                                <w:color w:val="1F4E79"/>
                              </w:rPr>
                              <w:t> </w:t>
                            </w:r>
                          </w:p>
                          <w:p w:rsidR="00AB13C1" w:rsidRPr="00AB13C1" w:rsidRDefault="00AB13C1" w:rsidP="00AB13C1">
                            <w:pPr>
                              <w:spacing w:after="20"/>
                              <w:ind w:left="90" w:right="-14"/>
                              <w:jc w:val="right"/>
                              <w:rPr>
                                <w:color w:val="808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307.3pt;margin-top:621.6pt;width:236.55pt;height:6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mO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" filled="f" stroked="f" strokeweight=".5pt">
                <v:textbox>
                  <w:txbxContent>
                    <w:p w:rsidR="00722624" w:rsidRPr="003C28F9" w:rsidRDefault="00722624" w:rsidP="00722624">
                      <w:pPr>
                        <w:spacing w:after="0"/>
                        <w:ind w:left="86" w:right="-14"/>
                        <w:jc w:val="right"/>
                        <w:rPr>
                          <w:rFonts w:ascii="Arial Narrow" w:hAnsi="Arial Narrow"/>
                          <w:b/>
                          <w:bCs/>
                          <w:color w:val="1F4E79"/>
                          <w:sz w:val="32"/>
                          <w:szCs w:val="32"/>
                        </w:rPr>
                      </w:pPr>
                      <w:r w:rsidRPr="003C28F9">
                        <w:rPr>
                          <w:rFonts w:ascii="Arial Narrow" w:hAnsi="Arial Narrow"/>
                          <w:b/>
                          <w:bCs/>
                          <w:color w:val="1F4E79"/>
                          <w:sz w:val="32"/>
                          <w:szCs w:val="32"/>
                        </w:rPr>
                        <w:t>Robert Georgiou</w:t>
                      </w:r>
                    </w:p>
                    <w:p w:rsidR="00722624" w:rsidRPr="003C28F9" w:rsidRDefault="00722624" w:rsidP="00722624">
                      <w:pPr>
                        <w:spacing w:after="0"/>
                        <w:ind w:left="90" w:right="-14"/>
                        <w:jc w:val="right"/>
                        <w:rPr>
                          <w:rFonts w:ascii="Arial Narrow" w:hAnsi="Arial Narrow"/>
                          <w:b/>
                          <w:bCs/>
                          <w:color w:val="1F4E79"/>
                          <w:sz w:val="32"/>
                          <w:szCs w:val="32"/>
                        </w:rPr>
                      </w:pPr>
                      <w:r w:rsidRPr="003C28F9">
                        <w:rPr>
                          <w:rFonts w:ascii="Arial Narrow" w:hAnsi="Arial Narrow"/>
                          <w:b/>
                          <w:bCs/>
                          <w:color w:val="1F4E79"/>
                          <w:sz w:val="32"/>
                          <w:szCs w:val="32"/>
                        </w:rPr>
                        <w:t>9259803248</w:t>
                      </w:r>
                    </w:p>
                    <w:p w:rsidR="00722624" w:rsidRPr="003C28F9" w:rsidRDefault="00722624" w:rsidP="00722624">
                      <w:pPr>
                        <w:spacing w:after="0"/>
                        <w:ind w:left="90" w:right="-14"/>
                        <w:jc w:val="right"/>
                        <w:rPr>
                          <w:rFonts w:ascii="Arial Narrow" w:hAnsi="Arial Narrow"/>
                          <w:b/>
                          <w:color w:val="1F4E79"/>
                          <w:sz w:val="24"/>
                          <w:szCs w:val="24"/>
                        </w:rPr>
                      </w:pPr>
                      <w:r w:rsidRPr="003C28F9">
                        <w:rPr>
                          <w:rFonts w:ascii="Arial Narrow" w:hAnsi="Arial Narrow"/>
                          <w:b/>
                          <w:bCs/>
                          <w:color w:val="1F4E79"/>
                          <w:sz w:val="24"/>
                          <w:szCs w:val="24"/>
                        </w:rPr>
                        <w:t>bob2sell@gmail.com</w:t>
                      </w:r>
                      <w:r w:rsidRPr="003C28F9">
                        <w:rPr>
                          <w:b/>
                          <w:bCs/>
                          <w:color w:val="1F4E79"/>
                        </w:rPr>
                        <w:t> </w:t>
                      </w:r>
                    </w:p>
                    <w:p w:rsidR="00AB13C1" w:rsidRPr="00AB13C1" w:rsidRDefault="00AB13C1" w:rsidP="00AB13C1">
                      <w:pPr>
                        <w:spacing w:after="20"/>
                        <w:ind w:left="90" w:right="-14"/>
                        <w:jc w:val="right"/>
                        <w:rPr>
                          <w:color w:val="808080"/>
                        </w:rPr>
                      </w:pPr>
                    </w:p>
                  </w:txbxContent>
                </v:textbox>
              </v:shape>
            </w:pict>
          </mc:Fallback>
        </mc:AlternateContent>
      </w:r>
      <w:r>
        <w:rPr>
          <w:noProof/>
          <w:lang w:val="en-US"/>
        </w:rPr>
        <w:drawing>
          <wp:anchor distT="36576" distB="36576" distL="36576" distR="36576" simplePos="0" relativeHeight="251673088" behindDoc="0" locked="0" layoutInCell="1" allowOverlap="1">
            <wp:simplePos x="0" y="0"/>
            <wp:positionH relativeFrom="margin">
              <wp:posOffset>5558155</wp:posOffset>
            </wp:positionH>
            <wp:positionV relativeFrom="page">
              <wp:posOffset>6803390</wp:posOffset>
            </wp:positionV>
            <wp:extent cx="1307465" cy="1803400"/>
            <wp:effectExtent l="0" t="0" r="6985" b="6350"/>
            <wp:wrapNone/>
            <wp:docPr id="104" name="Picture 682" descr="new placeholder mug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new placeholder mugsh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7465"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9776" behindDoc="0" locked="0" layoutInCell="1" allowOverlap="1">
                <wp:simplePos x="0" y="0"/>
                <wp:positionH relativeFrom="column">
                  <wp:posOffset>2374265</wp:posOffset>
                </wp:positionH>
                <wp:positionV relativeFrom="paragraph">
                  <wp:posOffset>5942965</wp:posOffset>
                </wp:positionV>
                <wp:extent cx="2860675" cy="2670810"/>
                <wp:effectExtent l="2540" t="0" r="3810" b="0"/>
                <wp:wrapNone/>
                <wp:docPr id="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267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3C1" w:rsidRDefault="00AB13C1" w:rsidP="00AB13C1">
                            <w:pPr>
                              <w:pStyle w:val="Heading1"/>
                              <w:ind w:right="63"/>
                            </w:pPr>
                            <w:r>
                              <w:t>WIN A $5 COFFEE CARD</w:t>
                            </w:r>
                          </w:p>
                          <w:p w:rsidR="00AB13C1" w:rsidRPr="004D6E75" w:rsidRDefault="00AB13C1" w:rsidP="00AB13C1">
                            <w:pPr>
                              <w:ind w:right="63"/>
                              <w:rPr>
                                <w:b/>
                                <w:bCs/>
                                <w:color w:val="1F497D"/>
                                <w:lang w:val="en-CA"/>
                              </w:rPr>
                            </w:pPr>
                            <w:r>
                              <w:rPr>
                                <w:bCs/>
                                <w:lang w:val="en-CA"/>
                              </w:rPr>
                              <w:t xml:space="preserve">To play, email me </w:t>
                            </w:r>
                            <w:r>
                              <w:rPr>
                                <w:lang w:val="en-CA"/>
                              </w:rPr>
                              <w:t xml:space="preserve">the answer to the </w:t>
                            </w:r>
                            <w:r>
                              <w:rPr>
                                <w:bCs/>
                                <w:lang w:val="en-CA"/>
                              </w:rPr>
                              <w:t>question</w:t>
                            </w:r>
                            <w:r>
                              <w:rPr>
                                <w:lang w:val="en-CA"/>
                              </w:rPr>
                              <w:t xml:space="preserve"> on </w:t>
                            </w:r>
                            <w:r>
                              <w:rPr>
                                <w:b/>
                                <w:bCs/>
                                <w:lang w:val="en-CA"/>
                              </w:rPr>
                              <w:t>page 1</w:t>
                            </w:r>
                            <w:r>
                              <w:rPr>
                                <w:lang w:val="en-CA"/>
                              </w:rPr>
                              <w:t xml:space="preserve">. Put the word </w:t>
                            </w:r>
                            <w:r>
                              <w:rPr>
                                <w:b/>
                                <w:bCs/>
                                <w:lang w:val="en-CA"/>
                              </w:rPr>
                              <w:t>QUIZ</w:t>
                            </w:r>
                            <w:r>
                              <w:rPr>
                                <w:lang w:val="en-CA"/>
                              </w:rPr>
                              <w:t xml:space="preserve"> in the subject line. </w:t>
                            </w:r>
                            <w:r w:rsidR="00722624" w:rsidRPr="00722624">
                              <w:rPr>
                                <w:b/>
                                <w:color w:val="2E74B5"/>
                              </w:rPr>
                              <w:t>bob2sell@gmail.com</w:t>
                            </w:r>
                          </w:p>
                          <w:p w:rsidR="00311530" w:rsidRPr="00B62936" w:rsidRDefault="00311530" w:rsidP="00311530">
                            <w:pPr>
                              <w:numPr>
                                <w:ilvl w:val="0"/>
                                <w:numId w:val="9"/>
                              </w:numPr>
                              <w:spacing w:after="40"/>
                              <w:ind w:left="270" w:hanging="270"/>
                              <w:rPr>
                                <w:i/>
                              </w:rPr>
                            </w:pPr>
                            <w:r w:rsidRPr="00B62936">
                              <w:rPr>
                                <w:b/>
                              </w:rPr>
                              <w:t>Last month’s question:</w:t>
                            </w:r>
                            <w:r>
                              <w:t xml:space="preserve"> </w:t>
                            </w:r>
                            <w:r w:rsidRPr="00015313">
                              <w:rPr>
                                <w:rStyle w:val="Emphasis"/>
                              </w:rPr>
                              <w:t>How many English words can you make by changing the last letter in the word June?</w:t>
                            </w:r>
                            <w:r>
                              <w:rPr>
                                <w:i/>
                              </w:rPr>
                              <w:t xml:space="preserve">  </w:t>
                            </w:r>
                          </w:p>
                          <w:p w:rsidR="00311530" w:rsidRPr="00672EA1" w:rsidRDefault="00311530" w:rsidP="00311530">
                            <w:pPr>
                              <w:numPr>
                                <w:ilvl w:val="0"/>
                                <w:numId w:val="9"/>
                              </w:numPr>
                              <w:spacing w:after="180" w:line="257" w:lineRule="auto"/>
                              <w:ind w:left="274" w:hanging="274"/>
                              <w:rPr>
                                <w:b/>
                                <w:bCs/>
                                <w:color w:val="000000"/>
                                <w:lang w:val="en-CA"/>
                              </w:rPr>
                            </w:pPr>
                            <w:r w:rsidRPr="00B62936">
                              <w:rPr>
                                <w:b/>
                              </w:rPr>
                              <w:t>Last month's answer:</w:t>
                            </w:r>
                            <w:r w:rsidRPr="001F2A6B">
                              <w:t xml:space="preserve"> </w:t>
                            </w:r>
                            <w:r w:rsidRPr="00F7172A">
                              <w:rPr>
                                <w:i/>
                              </w:rPr>
                              <w:t>One</w:t>
                            </w:r>
                            <w:r>
                              <w:rPr>
                                <w:i/>
                              </w:rPr>
                              <w:t xml:space="preserve"> -</w:t>
                            </w:r>
                            <w:r>
                              <w:t xml:space="preserve"> </w:t>
                            </w:r>
                            <w:r>
                              <w:rPr>
                                <w:rStyle w:val="Emphasis"/>
                              </w:rPr>
                              <w:t>Junk</w:t>
                            </w:r>
                            <w:r>
                              <w:rPr>
                                <w:i/>
                              </w:rPr>
                              <w:t xml:space="preserve">. </w:t>
                            </w:r>
                          </w:p>
                          <w:p w:rsidR="00AB13C1" w:rsidRDefault="00AB13C1" w:rsidP="00AB13C1">
                            <w:pPr>
                              <w:rPr>
                                <w:lang w:val="en-CA"/>
                              </w:rPr>
                            </w:pPr>
                            <w:r>
                              <w:t>Congrats to last</w:t>
                            </w:r>
                            <w:r>
                              <w:rPr>
                                <w:lang w:val="en-CA"/>
                              </w:rPr>
                              <w:t xml:space="preserve"> month’s winner!  </w:t>
                            </w:r>
                            <w:r>
                              <w:rPr>
                                <w:lang w:val="en-CA"/>
                              </w:rPr>
                              <w:br/>
                            </w:r>
                            <w:r w:rsidR="00722624" w:rsidRPr="00722624">
                              <w:rPr>
                                <w:b/>
                                <w:bCs/>
                                <w:color w:val="2E74B5"/>
                                <w:lang w:val="en-CA"/>
                              </w:rP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8" type="#_x0000_t202" style="position:absolute;margin-left:186.95pt;margin-top:467.95pt;width:225.25pt;height:210.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twvQ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" filled="f" stroked="f">
                <v:textbox>
                  <w:txbxContent>
                    <w:p w:rsidR="00AB13C1" w:rsidRDefault="00AB13C1" w:rsidP="00AB13C1">
                      <w:pPr>
                        <w:pStyle w:val="Heading1"/>
                        <w:ind w:right="63"/>
                      </w:pPr>
                      <w:r>
                        <w:t>WIN A $5 COFFEE CARD</w:t>
                      </w:r>
                    </w:p>
                    <w:p w:rsidR="00AB13C1" w:rsidRPr="004D6E75" w:rsidRDefault="00AB13C1" w:rsidP="00AB13C1">
                      <w:pPr>
                        <w:ind w:right="63"/>
                        <w:rPr>
                          <w:b/>
                          <w:bCs/>
                          <w:color w:val="1F497D"/>
                          <w:lang w:val="en-CA"/>
                        </w:rPr>
                      </w:pPr>
                      <w:r>
                        <w:rPr>
                          <w:bCs/>
                          <w:lang w:val="en-CA"/>
                        </w:rPr>
                        <w:t xml:space="preserve">To play, email me </w:t>
                      </w:r>
                      <w:r>
                        <w:rPr>
                          <w:lang w:val="en-CA"/>
                        </w:rPr>
                        <w:t xml:space="preserve">the answer to the </w:t>
                      </w:r>
                      <w:r>
                        <w:rPr>
                          <w:bCs/>
                          <w:lang w:val="en-CA"/>
                        </w:rPr>
                        <w:t>question</w:t>
                      </w:r>
                      <w:r>
                        <w:rPr>
                          <w:lang w:val="en-CA"/>
                        </w:rPr>
                        <w:t xml:space="preserve"> on </w:t>
                      </w:r>
                      <w:r>
                        <w:rPr>
                          <w:b/>
                          <w:bCs/>
                          <w:lang w:val="en-CA"/>
                        </w:rPr>
                        <w:t>page 1</w:t>
                      </w:r>
                      <w:r>
                        <w:rPr>
                          <w:lang w:val="en-CA"/>
                        </w:rPr>
                        <w:t xml:space="preserve">. Put the word </w:t>
                      </w:r>
                      <w:r>
                        <w:rPr>
                          <w:b/>
                          <w:bCs/>
                          <w:lang w:val="en-CA"/>
                        </w:rPr>
                        <w:t>QUIZ</w:t>
                      </w:r>
                      <w:r>
                        <w:rPr>
                          <w:lang w:val="en-CA"/>
                        </w:rPr>
                        <w:t xml:space="preserve"> in the subject line. </w:t>
                      </w:r>
                      <w:r w:rsidR="00722624" w:rsidRPr="00722624">
                        <w:rPr>
                          <w:b/>
                          <w:color w:val="2E74B5"/>
                        </w:rPr>
                        <w:t>bob2sell@gmail.com</w:t>
                      </w:r>
                    </w:p>
                    <w:p w:rsidR="00311530" w:rsidRPr="00B62936" w:rsidRDefault="00311530" w:rsidP="00311530">
                      <w:pPr>
                        <w:numPr>
                          <w:ilvl w:val="0"/>
                          <w:numId w:val="9"/>
                        </w:numPr>
                        <w:spacing w:after="40"/>
                        <w:ind w:left="270" w:hanging="270"/>
                        <w:rPr>
                          <w:i/>
                        </w:rPr>
                      </w:pPr>
                      <w:r w:rsidRPr="00B62936">
                        <w:rPr>
                          <w:b/>
                        </w:rPr>
                        <w:t>Last month’s question:</w:t>
                      </w:r>
                      <w:r>
                        <w:t xml:space="preserve"> </w:t>
                      </w:r>
                      <w:r w:rsidRPr="00015313">
                        <w:rPr>
                          <w:rStyle w:val="Emphasis"/>
                        </w:rPr>
                        <w:t>How many English words can you make by changing the last letter in the word June?</w:t>
                      </w:r>
                      <w:r>
                        <w:rPr>
                          <w:i/>
                        </w:rPr>
                        <w:t xml:space="preserve">  </w:t>
                      </w:r>
                    </w:p>
                    <w:p w:rsidR="00311530" w:rsidRPr="00672EA1" w:rsidRDefault="00311530" w:rsidP="00311530">
                      <w:pPr>
                        <w:numPr>
                          <w:ilvl w:val="0"/>
                          <w:numId w:val="9"/>
                        </w:numPr>
                        <w:spacing w:after="180" w:line="257" w:lineRule="auto"/>
                        <w:ind w:left="274" w:hanging="274"/>
                        <w:rPr>
                          <w:b/>
                          <w:bCs/>
                          <w:color w:val="000000"/>
                          <w:lang w:val="en-CA"/>
                        </w:rPr>
                      </w:pPr>
                      <w:r w:rsidRPr="00B62936">
                        <w:rPr>
                          <w:b/>
                        </w:rPr>
                        <w:t>Last month's answer:</w:t>
                      </w:r>
                      <w:r w:rsidRPr="001F2A6B">
                        <w:t xml:space="preserve"> </w:t>
                      </w:r>
                      <w:r w:rsidRPr="00F7172A">
                        <w:rPr>
                          <w:i/>
                        </w:rPr>
                        <w:t>One</w:t>
                      </w:r>
                      <w:r>
                        <w:rPr>
                          <w:i/>
                        </w:rPr>
                        <w:t xml:space="preserve"> -</w:t>
                      </w:r>
                      <w:r>
                        <w:t xml:space="preserve"> </w:t>
                      </w:r>
                      <w:r>
                        <w:rPr>
                          <w:rStyle w:val="Emphasis"/>
                        </w:rPr>
                        <w:t>Junk</w:t>
                      </w:r>
                      <w:r>
                        <w:rPr>
                          <w:i/>
                        </w:rPr>
                        <w:t xml:space="preserve">. </w:t>
                      </w:r>
                    </w:p>
                    <w:p w:rsidR="00AB13C1" w:rsidRDefault="00AB13C1" w:rsidP="00AB13C1">
                      <w:pPr>
                        <w:rPr>
                          <w:lang w:val="en-CA"/>
                        </w:rPr>
                      </w:pPr>
                      <w:r>
                        <w:t>Congrats to last</w:t>
                      </w:r>
                      <w:r>
                        <w:rPr>
                          <w:lang w:val="en-CA"/>
                        </w:rPr>
                        <w:t xml:space="preserve"> month’s winner!  </w:t>
                      </w:r>
                      <w:r>
                        <w:rPr>
                          <w:lang w:val="en-CA"/>
                        </w:rPr>
                        <w:br/>
                      </w:r>
                      <w:r w:rsidR="00722624" w:rsidRPr="00722624">
                        <w:rPr>
                          <w:b/>
                          <w:bCs/>
                          <w:color w:val="2E74B5"/>
                          <w:lang w:val="en-CA"/>
                        </w:rPr>
                        <w:t/>
                      </w:r>
                    </w:p>
                  </w:txbxContent>
                </v:textbox>
              </v:shape>
            </w:pict>
          </mc:Fallback>
        </mc:AlternateContent>
      </w:r>
      <w:r>
        <w:rPr>
          <w:noProof/>
          <w:lang w:val="en-US"/>
        </w:rPr>
        <mc:AlternateContent>
          <mc:Choice Requires="wps">
            <w:drawing>
              <wp:anchor distT="0" distB="0" distL="114300" distR="114300" simplePos="0" relativeHeight="251662848" behindDoc="0" locked="0" layoutInCell="1" allowOverlap="1">
                <wp:simplePos x="0" y="0"/>
                <wp:positionH relativeFrom="margin">
                  <wp:posOffset>2697480</wp:posOffset>
                </wp:positionH>
                <wp:positionV relativeFrom="page">
                  <wp:posOffset>452120</wp:posOffset>
                </wp:positionV>
                <wp:extent cx="4168140" cy="367030"/>
                <wp:effectExtent l="0" t="0" r="0" b="0"/>
                <wp:wrapNone/>
                <wp:docPr id="7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B13C1" w:rsidRPr="001E5D85" w:rsidRDefault="00AB13C1" w:rsidP="00AB13C1">
                            <w:pPr>
                              <w:pStyle w:val="Heading3"/>
                              <w:spacing w:before="0" w:after="100"/>
                              <w:rPr>
                                <w:rFonts w:ascii="Arial" w:hAnsi="Arial" w:cs="Arial"/>
                              </w:rPr>
                            </w:pPr>
                            <w:r>
                              <w:rPr>
                                <w:rFonts w:ascii="Arial" w:hAnsi="Arial" w:cs="Arial"/>
                              </w:rPr>
                              <w:t>Find the Hidden Windmill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margin-left:212.4pt;margin-top:35.6pt;width:328.2pt;height:28.9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tQvQIAAMQ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" filled="f" stroked="f" strokeweight=".5pt">
                <v:textbox>
                  <w:txbxContent>
                    <w:p w:rsidR="00AB13C1" w:rsidRPr="001E5D85" w:rsidRDefault="00AB13C1" w:rsidP="00AB13C1">
                      <w:pPr>
                        <w:pStyle w:val="Heading3"/>
                        <w:spacing w:before="0" w:after="100"/>
                        <w:rPr>
                          <w:rFonts w:ascii="Arial" w:hAnsi="Arial" w:cs="Arial"/>
                        </w:rPr>
                      </w:pPr>
                      <w:r>
                        <w:rPr>
                          <w:rFonts w:ascii="Arial" w:hAnsi="Arial" w:cs="Arial"/>
                        </w:rPr>
                        <w:t>Find the Hidden Windmill</w:t>
                      </w:r>
                    </w:p>
                  </w:txbxContent>
                </v:textbox>
                <w10:wrap anchorx="margin" anchory="page"/>
              </v:shape>
            </w:pict>
          </mc:Fallback>
        </mc:AlternateContent>
      </w:r>
      <w:r>
        <w:rPr>
          <w:noProof/>
          <w:lang w:val="en-US"/>
        </w:rPr>
        <w:drawing>
          <wp:anchor distT="0" distB="0" distL="114300" distR="114300" simplePos="0" relativeHeight="251665920" behindDoc="0" locked="0" layoutInCell="1" allowOverlap="1">
            <wp:simplePos x="0" y="0"/>
            <wp:positionH relativeFrom="column">
              <wp:posOffset>1637030</wp:posOffset>
            </wp:positionH>
            <wp:positionV relativeFrom="page">
              <wp:posOffset>560070</wp:posOffset>
            </wp:positionV>
            <wp:extent cx="954405" cy="1236980"/>
            <wp:effectExtent l="0" t="0" r="0" b="1270"/>
            <wp:wrapNone/>
            <wp:docPr id="97" name="Picture 97" descr="July_2021_Report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July_2021_Report QR Co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4405"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3872" behindDoc="0" locked="0" layoutInCell="1" allowOverlap="1">
                <wp:simplePos x="0" y="0"/>
                <wp:positionH relativeFrom="margin">
                  <wp:posOffset>26670</wp:posOffset>
                </wp:positionH>
                <wp:positionV relativeFrom="page">
                  <wp:posOffset>457835</wp:posOffset>
                </wp:positionV>
                <wp:extent cx="2766060" cy="2836545"/>
                <wp:effectExtent l="0" t="0" r="0" b="1905"/>
                <wp:wrapNone/>
                <wp:docPr id="75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2836545"/>
                        </a:xfrm>
                        <a:prstGeom prst="rect">
                          <a:avLst/>
                        </a:prstGeom>
                        <a:solidFill>
                          <a:srgbClr val="DCE6F2">
                            <a:alpha val="69803"/>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3C1" w:rsidRDefault="00AB13C1" w:rsidP="00542F3E">
                            <w:pPr>
                              <w:pStyle w:val="Heading5"/>
                              <w:widowControl w:val="0"/>
                              <w:spacing w:before="120"/>
                              <w:ind w:left="90" w:right="1786"/>
                              <w:rPr>
                                <w:color w:val="548DD4"/>
                                <w:sz w:val="28"/>
                                <w:szCs w:val="28"/>
                              </w:rPr>
                            </w:pPr>
                            <w:r w:rsidRPr="00672EA1">
                              <w:rPr>
                                <w:color w:val="548DD4"/>
                                <w:sz w:val="28"/>
                                <w:szCs w:val="28"/>
                              </w:rPr>
                              <w:t>Free Report</w:t>
                            </w:r>
                            <w:r>
                              <w:rPr>
                                <w:color w:val="548DD4"/>
                                <w:sz w:val="28"/>
                                <w:szCs w:val="28"/>
                              </w:rPr>
                              <w:t xml:space="preserve">: </w:t>
                            </w:r>
                          </w:p>
                          <w:p w:rsidR="00AB13C1" w:rsidRPr="0067665A" w:rsidRDefault="00AB13C1" w:rsidP="00542F3E">
                            <w:pPr>
                              <w:pStyle w:val="Heading4"/>
                              <w:ind w:left="90" w:right="1888"/>
                            </w:pPr>
                            <w:r w:rsidRPr="0067665A">
                              <w:t xml:space="preserve">How to </w:t>
                            </w:r>
                            <w:r>
                              <w:t>get</w:t>
                            </w:r>
                            <w:r w:rsidRPr="0067665A">
                              <w:t xml:space="preserve"> your vacation home </w:t>
                            </w:r>
                            <w:r>
                              <w:t xml:space="preserve">to </w:t>
                            </w:r>
                            <w:r w:rsidRPr="0067665A">
                              <w:t>pay for itself</w:t>
                            </w:r>
                          </w:p>
                          <w:p w:rsidR="00AB13C1" w:rsidRPr="00641768" w:rsidRDefault="00AB13C1" w:rsidP="00542F3E">
                            <w:pPr>
                              <w:ind w:left="90"/>
                              <w:rPr>
                                <w:b/>
                                <w:color w:val="FF0000"/>
                              </w:rPr>
                            </w:pPr>
                            <w:r>
                              <w:t xml:space="preserve">Perhaps </w:t>
                            </w:r>
                            <w:r w:rsidR="00F014AB">
                              <w:t>you’ve dreamed</w:t>
                            </w:r>
                            <w:r>
                              <w:t xml:space="preserve"> </w:t>
                            </w:r>
                            <w:r>
                              <w:br/>
                            </w:r>
                            <w:r w:rsidR="00F014AB">
                              <w:t>of owning a</w:t>
                            </w:r>
                            <w:r>
                              <w:t xml:space="preserve"> </w:t>
                            </w:r>
                            <w:r w:rsidR="00896022">
                              <w:t>seaside</w:t>
                            </w:r>
                            <w:r w:rsidR="00F014AB">
                              <w:t xml:space="preserve"> or</w:t>
                            </w:r>
                            <w:r>
                              <w:br/>
                              <w:t xml:space="preserve">mountain </w:t>
                            </w:r>
                            <w:r w:rsidR="00F014AB">
                              <w:t xml:space="preserve">getaway, and you’ve </w:t>
                            </w:r>
                            <w:r>
                              <w:t xml:space="preserve">thought, “Hey, what if I buy a home here, and then rent it to tourists like me to pay for it?” It doesn't always work out like that, but there are ways to make sure your second home isn't a drain on finances, and possibly pays for itself. </w:t>
                            </w:r>
                            <w:r w:rsidRPr="00D36081">
                              <w:t>Use your QR app</w:t>
                            </w:r>
                            <w:r>
                              <w:t xml:space="preserve"> to read now</w:t>
                            </w:r>
                            <w:r w:rsidR="00F014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margin-left:2.1pt;margin-top:36.05pt;width:217.8pt;height:223.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" fillcolor="#dce6f2" stroked="f">
                <v:fill opacity="45746f"/>
                <v:textbox>
                  <w:txbxContent>
                    <w:p w:rsidR="00AB13C1" w:rsidRDefault="00AB13C1" w:rsidP="00542F3E">
                      <w:pPr>
                        <w:pStyle w:val="Heading5"/>
                        <w:widowControl w:val="0"/>
                        <w:spacing w:before="120"/>
                        <w:ind w:left="90" w:right="1786"/>
                        <w:rPr>
                          <w:color w:val="548DD4"/>
                          <w:sz w:val="28"/>
                          <w:szCs w:val="28"/>
                        </w:rPr>
                      </w:pPr>
                      <w:r w:rsidRPr="00672EA1">
                        <w:rPr>
                          <w:color w:val="548DD4"/>
                          <w:sz w:val="28"/>
                          <w:szCs w:val="28"/>
                        </w:rPr>
                        <w:t>Free Report</w:t>
                      </w:r>
                      <w:r>
                        <w:rPr>
                          <w:color w:val="548DD4"/>
                          <w:sz w:val="28"/>
                          <w:szCs w:val="28"/>
                        </w:rPr>
                        <w:t xml:space="preserve">: </w:t>
                      </w:r>
                    </w:p>
                    <w:p w:rsidR="00AB13C1" w:rsidRPr="0067665A" w:rsidRDefault="00AB13C1" w:rsidP="00542F3E">
                      <w:pPr>
                        <w:pStyle w:val="Heading4"/>
                        <w:ind w:left="90" w:right="1888"/>
                      </w:pPr>
                      <w:r w:rsidRPr="0067665A">
                        <w:t xml:space="preserve">How to </w:t>
                      </w:r>
                      <w:r>
                        <w:t>get</w:t>
                      </w:r>
                      <w:r w:rsidRPr="0067665A">
                        <w:t xml:space="preserve"> your vacation home </w:t>
                      </w:r>
                      <w:r>
                        <w:t xml:space="preserve">to </w:t>
                      </w:r>
                      <w:r w:rsidRPr="0067665A">
                        <w:t>pay for itself</w:t>
                      </w:r>
                    </w:p>
                    <w:p w:rsidR="00AB13C1" w:rsidRPr="00641768" w:rsidRDefault="00AB13C1" w:rsidP="00542F3E">
                      <w:pPr>
                        <w:ind w:left="90"/>
                        <w:rPr>
                          <w:b/>
                          <w:color w:val="FF0000"/>
                        </w:rPr>
                      </w:pPr>
                      <w:r>
                        <w:t xml:space="preserve">Perhaps </w:t>
                      </w:r>
                      <w:r w:rsidR="00F014AB">
                        <w:t>you’ve dreamed</w:t>
                      </w:r>
                      <w:r>
                        <w:t xml:space="preserve"> </w:t>
                      </w:r>
                      <w:r>
                        <w:br/>
                      </w:r>
                      <w:r w:rsidR="00F014AB">
                        <w:t>of owning a</w:t>
                      </w:r>
                      <w:r>
                        <w:t xml:space="preserve"> </w:t>
                      </w:r>
                      <w:r w:rsidR="00896022">
                        <w:t>seaside</w:t>
                      </w:r>
                      <w:r w:rsidR="00F014AB">
                        <w:t xml:space="preserve"> or</w:t>
                      </w:r>
                      <w:r>
                        <w:br/>
                        <w:t xml:space="preserve">mountain </w:t>
                      </w:r>
                      <w:r w:rsidR="00F014AB">
                        <w:t xml:space="preserve">getaway, and you’ve </w:t>
                      </w:r>
                      <w:r>
                        <w:t xml:space="preserve">thought, “Hey, what if I buy a home here, and then rent it to tourists like me to pay for it?” It doesn't always work out like that, but there are ways to make sure your second home isn't a drain on finances, and possibly pays for itself. </w:t>
                      </w:r>
                      <w:r w:rsidRPr="00D36081">
                        <w:t>Use your QR app</w:t>
                      </w:r>
                      <w:r>
                        <w:t xml:space="preserve"> to read now</w:t>
                      </w:r>
                      <w:r w:rsidR="00F014AB">
                        <w:t>.</w:t>
                      </w:r>
                    </w:p>
                  </w:txbxContent>
                </v:textbox>
                <w10:wrap anchorx="margin" anchory="page"/>
              </v:shape>
            </w:pict>
          </mc:Fallback>
        </mc:AlternateContent>
      </w:r>
      <w:r>
        <w:rPr>
          <w:noProof/>
          <w:lang w:val="en-US"/>
        </w:rPr>
        <mc:AlternateContent>
          <mc:Choice Requires="wps">
            <w:drawing>
              <wp:anchor distT="0" distB="0" distL="114300" distR="114300" simplePos="0" relativeHeight="251667968" behindDoc="0" locked="0" layoutInCell="1" allowOverlap="1">
                <wp:simplePos x="0" y="0"/>
                <wp:positionH relativeFrom="column">
                  <wp:posOffset>2534285</wp:posOffset>
                </wp:positionH>
                <wp:positionV relativeFrom="paragraph">
                  <wp:posOffset>3293745</wp:posOffset>
                </wp:positionV>
                <wp:extent cx="3723005" cy="1969135"/>
                <wp:effectExtent l="19685" t="15875" r="591185" b="15240"/>
                <wp:wrapNone/>
                <wp:docPr id="6" name="Rounded Rectangular Callout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3005" cy="1969135"/>
                        </a:xfrm>
                        <a:prstGeom prst="wedgeRoundRectCallout">
                          <a:avLst>
                            <a:gd name="adj1" fmla="val 64500"/>
                            <a:gd name="adj2" fmla="val -15690"/>
                            <a:gd name="adj3" fmla="val 16667"/>
                          </a:avLst>
                        </a:prstGeom>
                        <a:solidFill>
                          <a:srgbClr val="FFFF99"/>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B13C1" w:rsidRDefault="00AB13C1" w:rsidP="00AB13C1">
                            <w:pPr>
                              <w:pStyle w:val="Heading4"/>
                            </w:pPr>
                            <w:r>
                              <w:t>Slide this Alternative Article Over</w:t>
                            </w:r>
                          </w:p>
                          <w:p w:rsidR="00AB13C1" w:rsidRDefault="00AB13C1" w:rsidP="00AB13C1">
                            <w:pPr>
                              <w:spacing w:after="80"/>
                              <w:rPr>
                                <w:lang w:val="en-CA"/>
                              </w:rPr>
                            </w:pPr>
                            <w:r>
                              <w:rPr>
                                <w:lang w:val="en-CA"/>
                              </w:rPr>
                              <w:t xml:space="preserve">You can slide this article over to cover the center panel </w:t>
                            </w:r>
                            <w:r w:rsidRPr="009F31D0">
                              <w:rPr>
                                <w:b/>
                                <w:lang w:val="en-CA"/>
                              </w:rPr>
                              <w:t>if you don’t need a label area</w:t>
                            </w:r>
                            <w:r>
                              <w:rPr>
                                <w:lang w:val="en-CA"/>
                              </w:rPr>
                              <w:t xml:space="preserve">. You can also slide it over the top two articles if you prefer. (To slide it, click the edge until you see the </w:t>
                            </w:r>
                            <w:r>
                              <w:rPr>
                                <w:b/>
                                <w:bCs/>
                                <w:lang w:val="en-CA"/>
                              </w:rPr>
                              <w:t>PLUS with ARROWS</w:t>
                            </w:r>
                            <w:r>
                              <w:rPr>
                                <w:lang w:val="en-CA"/>
                              </w:rPr>
                              <w:t>. Then use your mouse to move it over.</w:t>
                            </w:r>
                          </w:p>
                          <w:p w:rsidR="00AB13C1" w:rsidRDefault="00AB13C1" w:rsidP="00AB13C1">
                            <w:pPr>
                              <w:spacing w:after="80" w:line="249" w:lineRule="auto"/>
                              <w:jc w:val="center"/>
                              <w:rPr>
                                <w:lang w:val="en-CA"/>
                              </w:rPr>
                            </w:pPr>
                            <w:r w:rsidRPr="004D6E75">
                              <w:rPr>
                                <w:b/>
                                <w:bCs/>
                                <w:color w:val="FF0000"/>
                                <w:lang w:val="en-CA"/>
                              </w:rPr>
                              <w:t>If you don’t need the article, click the edge, then DELETE on your keyboard.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50" o:spid="_x0000_s1041" type="#_x0000_t62" style="position:absolute;margin-left:199.55pt;margin-top:259.35pt;width:293.15pt;height:155.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" adj="24732,7411" fillcolor="#ff9" strokeweight="2pt">
                <v:shadow color="#eeece1"/>
                <v:textbox inset="2.88pt,2.88pt,2.88pt,2.88pt">
                  <w:txbxContent>
                    <w:p w:rsidR="00AB13C1" w:rsidRDefault="00AB13C1" w:rsidP="00AB13C1">
                      <w:pPr>
                        <w:pStyle w:val="Heading4"/>
                      </w:pPr>
                      <w:r>
                        <w:t>Slide this Alternative Article Over</w:t>
                      </w:r>
                    </w:p>
                    <w:p w:rsidR="00AB13C1" w:rsidRDefault="00AB13C1" w:rsidP="00AB13C1">
                      <w:pPr>
                        <w:spacing w:after="80"/>
                        <w:rPr>
                          <w:lang w:val="en-CA"/>
                        </w:rPr>
                      </w:pPr>
                      <w:r>
                        <w:rPr>
                          <w:lang w:val="en-CA"/>
                        </w:rPr>
                        <w:t xml:space="preserve">You can slide this article over to cover the center panel </w:t>
                      </w:r>
                      <w:r w:rsidRPr="009F31D0">
                        <w:rPr>
                          <w:b/>
                          <w:lang w:val="en-CA"/>
                        </w:rPr>
                        <w:t>if you don’t need a label area</w:t>
                      </w:r>
                      <w:r>
                        <w:rPr>
                          <w:lang w:val="en-CA"/>
                        </w:rPr>
                        <w:t xml:space="preserve">. You can also slide it over the top two articles if you prefer. (To slide it, click the edge until you see the </w:t>
                      </w:r>
                      <w:r>
                        <w:rPr>
                          <w:b/>
                          <w:bCs/>
                          <w:lang w:val="en-CA"/>
                        </w:rPr>
                        <w:t>PLUS with ARROWS</w:t>
                      </w:r>
                      <w:r>
                        <w:rPr>
                          <w:lang w:val="en-CA"/>
                        </w:rPr>
                        <w:t>. Then use your mouse to move it over.</w:t>
                      </w:r>
                    </w:p>
                    <w:p w:rsidR="00AB13C1" w:rsidRDefault="00AB13C1" w:rsidP="00AB13C1">
                      <w:pPr>
                        <w:spacing w:after="80" w:line="249" w:lineRule="auto"/>
                        <w:jc w:val="center"/>
                        <w:rPr>
                          <w:lang w:val="en-CA"/>
                        </w:rPr>
                      </w:pPr>
                      <w:r w:rsidRPr="004D6E75">
                        <w:rPr>
                          <w:b/>
                          <w:bCs/>
                          <w:color w:val="FF0000"/>
                          <w:lang w:val="en-CA"/>
                        </w:rPr>
                        <w:t>If you don’t need the article, click the edge, then DELETE on your keyboard.</w:t>
                      </w:r>
                    </w:p>
                  </w:txbxContent>
                </v:textbox>
              </v:shape>
            </w:pict>
          </mc:Fallback>
        </mc:AlternateContent>
      </w:r>
      <w:r>
        <w:rPr>
          <w:noProof/>
          <w:lang w:val="en-US"/>
        </w:rPr>
        <mc:AlternateContent>
          <mc:Choice Requires="wps">
            <w:drawing>
              <wp:anchor distT="0" distB="0" distL="114300" distR="114300" simplePos="0" relativeHeight="251666944" behindDoc="0" locked="0" layoutInCell="1" allowOverlap="1">
                <wp:simplePos x="0" y="0"/>
                <wp:positionH relativeFrom="column">
                  <wp:posOffset>5053965</wp:posOffset>
                </wp:positionH>
                <wp:positionV relativeFrom="paragraph">
                  <wp:posOffset>3040380</wp:posOffset>
                </wp:positionV>
                <wp:extent cx="6858000" cy="2771140"/>
                <wp:effectExtent l="0" t="635" r="3810" b="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77114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2F3E" w:rsidRPr="00307BEB" w:rsidRDefault="00542F3E" w:rsidP="00542F3E">
                            <w:pPr>
                              <w:pStyle w:val="Heading2"/>
                              <w:spacing w:before="240" w:after="240"/>
                              <w:ind w:left="90"/>
                            </w:pPr>
                            <w:r w:rsidRPr="00307BEB">
                              <w:t>Can you be on the deed of a home, if you're not on the mortgage?</w:t>
                            </w:r>
                          </w:p>
                          <w:p w:rsidR="00542F3E" w:rsidRPr="00307BEB" w:rsidRDefault="00542F3E" w:rsidP="00542F3E">
                            <w:r>
                              <w:t>Yes, you</w:t>
                            </w:r>
                            <w:r w:rsidRPr="00307BEB">
                              <w:t xml:space="preserve"> can be on the title or deed of the home as an owner without being on the mortgage. The person who has the mortgage is also an owner of the home. You are co-owners</w:t>
                            </w:r>
                            <w:r>
                              <w:t>,</w:t>
                            </w:r>
                            <w:r w:rsidRPr="00307BEB">
                              <w:t xml:space="preserve"> but not co-borrowers. </w:t>
                            </w:r>
                          </w:p>
                          <w:p w:rsidR="00542F3E" w:rsidRPr="00307BEB" w:rsidRDefault="00542F3E" w:rsidP="00542F3E">
                            <w:r w:rsidRPr="00307BEB">
                              <w:t>There are important implications. The lender who provided the mortgage has a first position lien on the property. If something happens to the borrower, the mortgage company has the right to request payoff of the mortgage. The owner on title may now need to sell the house to satisfy the loan payoff, or be able to qualify to get a new loan to cover the value of the remaining loan amount.</w:t>
                            </w:r>
                          </w:p>
                          <w:p w:rsidR="00542F3E" w:rsidRDefault="00542F3E" w:rsidP="00542F3E">
                            <w:r w:rsidRPr="00307BEB">
                              <w:t xml:space="preserve">This kind of problem occurs in a variety of situations. For instance, if parents put their adult children on the deed to a home as a method of handling inheritance, but the kids are not able to satisfy the loan requirements if the parents pass away or become incapacitated. </w:t>
                            </w:r>
                          </w:p>
                          <w:p w:rsidR="00542F3E" w:rsidRPr="00542F3E" w:rsidRDefault="00542F3E" w:rsidP="00542F3E">
                            <w:pPr>
                              <w:rPr>
                                <w:i/>
                                <w:color w:val="0070C0"/>
                              </w:rPr>
                            </w:pPr>
                            <w:r w:rsidRPr="00542F3E">
                              <w:rPr>
                                <w:i/>
                              </w:rPr>
                              <w:t>Let me know if you have other questions or need help moving.</w:t>
                            </w:r>
                          </w:p>
                          <w:p w:rsidR="00AB13C1" w:rsidRPr="00F045CE" w:rsidRDefault="00AB13C1" w:rsidP="00AB13C1">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2" type="#_x0000_t202" style="position:absolute;margin-left:397.95pt;margin-top:239.4pt;width:540pt;height:218.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" fillcolor="#f2f2f2" stroked="f">
                <v:textbox>
                  <w:txbxContent>
                    <w:p w:rsidR="00542F3E" w:rsidRPr="00307BEB" w:rsidRDefault="00542F3E" w:rsidP="00542F3E">
                      <w:pPr>
                        <w:pStyle w:val="Heading2"/>
                        <w:spacing w:before="240" w:after="240"/>
                        <w:ind w:left="90"/>
                      </w:pPr>
                      <w:r w:rsidRPr="00307BEB">
                        <w:t>Can you be on the deed of a home, if you're not on the mortgage?</w:t>
                      </w:r>
                    </w:p>
                    <w:p w:rsidR="00542F3E" w:rsidRPr="00307BEB" w:rsidRDefault="00542F3E" w:rsidP="00542F3E">
                      <w:r>
                        <w:t>Yes, you</w:t>
                      </w:r>
                      <w:r w:rsidRPr="00307BEB">
                        <w:t xml:space="preserve"> can be on the title or deed of the home as an owner without being on the mortgage. The person who has the mortgage is also an owner of the home. You are co-owners</w:t>
                      </w:r>
                      <w:r>
                        <w:t>,</w:t>
                      </w:r>
                      <w:r w:rsidRPr="00307BEB">
                        <w:t xml:space="preserve"> but not co-borrowers. </w:t>
                      </w:r>
                    </w:p>
                    <w:p w:rsidR="00542F3E" w:rsidRPr="00307BEB" w:rsidRDefault="00542F3E" w:rsidP="00542F3E">
                      <w:r w:rsidRPr="00307BEB">
                        <w:t>There are important implications. The lender who provided the mortgage has a first position lien on the property. If something happens to the borrower, the mortgage company has the right to request payoff of the mortgage. The owner on title may now need to sell the house to satisfy the loan payoff, or be able to qualify to get a new loan to cover the value of the remaining loan amount.</w:t>
                      </w:r>
                    </w:p>
                    <w:p w:rsidR="00542F3E" w:rsidRDefault="00542F3E" w:rsidP="00542F3E">
                      <w:r w:rsidRPr="00307BEB">
                        <w:t xml:space="preserve">This kind of problem occurs in a variety of situations. For instance, if parents put their adult children on the deed to a home as a method of handling inheritance, but the kids are not able to satisfy the loan requirements if the parents pass away or become incapacitated. </w:t>
                      </w:r>
                    </w:p>
                    <w:p w:rsidR="00542F3E" w:rsidRPr="00542F3E" w:rsidRDefault="00542F3E" w:rsidP="00542F3E">
                      <w:pPr>
                        <w:rPr>
                          <w:i/>
                          <w:color w:val="0070C0"/>
                        </w:rPr>
                      </w:pPr>
                      <w:r w:rsidRPr="00542F3E">
                        <w:rPr>
                          <w:i/>
                        </w:rPr>
                        <w:t>Let me know if you have other questions or need help moving.</w:t>
                      </w:r>
                    </w:p>
                    <w:p w:rsidR="00AB13C1" w:rsidRPr="00F045CE" w:rsidRDefault="00AB13C1" w:rsidP="00AB13C1">
                      <w:pPr>
                        <w:rPr>
                          <w:color w:val="0070C0"/>
                        </w:rPr>
                      </w:pPr>
                    </w:p>
                  </w:txbxContent>
                </v:textbox>
              </v:shape>
            </w:pict>
          </mc:Fallback>
        </mc:AlternateContent>
      </w:r>
      <w:r>
        <w:rPr>
          <w:noProof/>
          <w:lang w:val="en-US"/>
        </w:rPr>
        <w:drawing>
          <wp:anchor distT="0" distB="0" distL="114300" distR="114300" simplePos="0" relativeHeight="251664896" behindDoc="0" locked="0" layoutInCell="1" allowOverlap="1">
            <wp:simplePos x="0" y="0"/>
            <wp:positionH relativeFrom="column">
              <wp:posOffset>2792730</wp:posOffset>
            </wp:positionH>
            <wp:positionV relativeFrom="page">
              <wp:posOffset>835025</wp:posOffset>
            </wp:positionV>
            <wp:extent cx="4072890" cy="2459355"/>
            <wp:effectExtent l="0" t="0" r="3810" b="0"/>
            <wp:wrapNone/>
            <wp:docPr id="95" name="Picture 95" descr="windmill stere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windmill stereogram"/>
                    <pic:cNvPicPr>
                      <a:picLocks noChangeAspect="1" noChangeArrowheads="1"/>
                    </pic:cNvPicPr>
                  </pic:nvPicPr>
                  <pic:blipFill>
                    <a:blip r:embed="rId17">
                      <a:extLst>
                        <a:ext uri="{28A0092B-C50C-407E-A947-70E740481C1C}">
                          <a14:useLocalDpi xmlns:a14="http://schemas.microsoft.com/office/drawing/2010/main" val="0"/>
                        </a:ext>
                      </a:extLst>
                    </a:blip>
                    <a:srcRect b="3416"/>
                    <a:stretch>
                      <a:fillRect/>
                    </a:stretch>
                  </pic:blipFill>
                  <pic:spPr bwMode="auto">
                    <a:xfrm>
                      <a:off x="0" y="0"/>
                      <a:ext cx="4072890" cy="2459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1824" behindDoc="0" locked="0" layoutInCell="1" allowOverlap="1">
                <wp:simplePos x="0" y="0"/>
                <wp:positionH relativeFrom="column">
                  <wp:posOffset>26670</wp:posOffset>
                </wp:positionH>
                <wp:positionV relativeFrom="paragraph">
                  <wp:posOffset>8590915</wp:posOffset>
                </wp:positionV>
                <wp:extent cx="6973570" cy="305435"/>
                <wp:effectExtent l="0" t="0" r="635" b="1270"/>
                <wp:wrapNone/>
                <wp:docPr id="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3C1" w:rsidRPr="00A376F6" w:rsidRDefault="00AB13C1" w:rsidP="00AB13C1">
                            <w:pPr>
                              <w:pBdr>
                                <w:top w:val="single" w:sz="4" w:space="4" w:color="BFBFBF"/>
                              </w:pBdr>
                              <w:spacing w:line="180" w:lineRule="auto"/>
                              <w:rPr>
                                <w:i/>
                                <w:sz w:val="16"/>
                                <w:szCs w:val="16"/>
                              </w:rPr>
                            </w:pPr>
                            <w:r w:rsidRPr="00A376F6">
                              <w:rPr>
                                <w:i/>
                                <w:sz w:val="16"/>
                                <w:szCs w:val="16"/>
                              </w:rPr>
                              <w:t>This newsletter is for entertainment purposes only. Credit is given to authors of articles that are reprinted when the original author is known.  This information is solely for entertainment, and should not be substituted for medical, legal, financial or tax advice. This is not intended as a solicitation of listed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43" type="#_x0000_t202" style="position:absolute;margin-left:2.1pt;margin-top:676.45pt;width:549.1pt;height:24.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Wq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" filled="f" stroked="f">
                <v:textbox>
                  <w:txbxContent>
                    <w:p w:rsidR="00AB13C1" w:rsidRPr="00A376F6" w:rsidRDefault="00AB13C1" w:rsidP="00AB13C1">
                      <w:pPr>
                        <w:pBdr>
                          <w:top w:val="single" w:sz="4" w:space="4" w:color="BFBFBF"/>
                        </w:pBdr>
                        <w:spacing w:line="180" w:lineRule="auto"/>
                        <w:rPr>
                          <w:i/>
                          <w:sz w:val="16"/>
                          <w:szCs w:val="16"/>
                        </w:rPr>
                      </w:pPr>
                      <w:r w:rsidRPr="00A376F6">
                        <w:rPr>
                          <w:i/>
                          <w:sz w:val="16"/>
                          <w:szCs w:val="16"/>
                        </w:rPr>
                        <w:t>This newsletter is for entertainment purposes only. Credit is given to authors of articles that are reprinted when the original author is known.  This information is solely for entertainment, and should not be substituted for medical, legal, financial or tax advice. This is not intended as a solicitation of listed property.</w:t>
                      </w:r>
                    </w:p>
                  </w:txbxContent>
                </v:textbox>
              </v:shape>
            </w:pict>
          </mc:Fallback>
        </mc:AlternateContent>
      </w:r>
      <w:r>
        <w:rPr>
          <w:noProof/>
          <w:lang w:val="en-US"/>
        </w:rPr>
        <mc:AlternateContent>
          <mc:Choice Requires="wps">
            <w:drawing>
              <wp:anchor distT="0" distB="0" distL="114300" distR="114300" simplePos="0" relativeHeight="251658752" behindDoc="0" locked="0" layoutInCell="1" allowOverlap="1">
                <wp:simplePos x="0" y="0"/>
                <wp:positionH relativeFrom="column">
                  <wp:posOffset>95250</wp:posOffset>
                </wp:positionH>
                <wp:positionV relativeFrom="paragraph">
                  <wp:posOffset>6038850</wp:posOffset>
                </wp:positionV>
                <wp:extent cx="2270760" cy="2597150"/>
                <wp:effectExtent l="0" t="8255" r="5715" b="4445"/>
                <wp:wrapNone/>
                <wp:docPr id="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2597150"/>
                        </a:xfrm>
                        <a:prstGeom prst="rect">
                          <a:avLst/>
                        </a:prstGeom>
                        <a:solidFill>
                          <a:srgbClr val="DCE6F2">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3C1" w:rsidRPr="00A376F6" w:rsidRDefault="00AB13C1" w:rsidP="00AB13C1">
                            <w:pPr>
                              <w:pStyle w:val="Heading5"/>
                              <w:widowControl w:val="0"/>
                              <w:spacing w:before="180"/>
                              <w:rPr>
                                <w:sz w:val="36"/>
                                <w:szCs w:val="36"/>
                              </w:rPr>
                            </w:pPr>
                            <w:r w:rsidRPr="00A376F6">
                              <w:rPr>
                                <w:sz w:val="36"/>
                                <w:szCs w:val="36"/>
                              </w:rPr>
                              <w:t>Thank You Friends</w:t>
                            </w:r>
                          </w:p>
                          <w:p w:rsidR="00AB13C1" w:rsidRPr="00A67A86" w:rsidRDefault="00AB13C1" w:rsidP="00AB13C1">
                            <w:pPr>
                              <w:rPr>
                                <w:lang w:val="en-CA"/>
                              </w:rPr>
                            </w:pPr>
                            <w:r>
                              <w:rPr>
                                <w:lang w:val="en-CA"/>
                              </w:rPr>
                              <w:t>My business depends on people like you. Special thanks this month to…</w:t>
                            </w:r>
                          </w:p>
                          <w:p w:rsidR="00722624" w:rsidRPr="00722624" w:rsidRDefault="00722624" w:rsidP="00722624">
                            <w:pPr>
                              <w:widowControl w:val="0"/>
                              <w:spacing w:after="40"/>
                              <w:jc w:val="center"/>
                              <w:rPr>
                                <w:b/>
                                <w:bCs/>
                                <w:color w:val="1F4E79"/>
                                <w:lang w:val="en-CA"/>
                              </w:rPr>
                            </w:pPr>
                            <w:r w:rsidRPr="00722624">
                              <w:rPr>
                                <w:b/>
                                <w:bCs/>
                                <w:color w:val="1F4E79"/>
                                <w:lang w:val="en-CA"/>
                              </w:rPr>
                              <w:t/>
                            </w:r>
                          </w:p>
                          <w:p w:rsidR="00722624" w:rsidRPr="00722624" w:rsidRDefault="00722624" w:rsidP="00722624">
                            <w:pPr>
                              <w:widowControl w:val="0"/>
                              <w:spacing w:after="40"/>
                              <w:jc w:val="center"/>
                              <w:rPr>
                                <w:b/>
                                <w:bCs/>
                                <w:color w:val="1F4E79"/>
                                <w:lang w:val="en-CA"/>
                              </w:rPr>
                            </w:pPr>
                            <w:r w:rsidRPr="00722624">
                              <w:rPr>
                                <w:b/>
                                <w:bCs/>
                                <w:color w:val="1F4E79"/>
                                <w:lang w:val="en-CA"/>
                              </w:rPr>
                              <w:t/>
                            </w:r>
                          </w:p>
                          <w:p w:rsidR="00722624" w:rsidRPr="00722624" w:rsidRDefault="00722624" w:rsidP="00722624">
                            <w:pPr>
                              <w:widowControl w:val="0"/>
                              <w:jc w:val="center"/>
                              <w:rPr>
                                <w:b/>
                                <w:bCs/>
                                <w:color w:val="1F4E79"/>
                                <w:lang w:val="en-CA"/>
                              </w:rPr>
                            </w:pPr>
                            <w:r w:rsidRPr="00722624">
                              <w:rPr>
                                <w:b/>
                                <w:bCs/>
                                <w:color w:val="1F4E79"/>
                                <w:lang w:val="en-CA"/>
                              </w:rPr>
                              <w:t/>
                            </w:r>
                          </w:p>
                          <w:p w:rsidR="00AB13C1" w:rsidRDefault="00AB13C1" w:rsidP="00AB13C1">
                            <w:pPr>
                              <w:spacing w:after="160" w:line="256" w:lineRule="auto"/>
                              <w:jc w:val="center"/>
                              <w:rPr>
                                <w:rFonts w:cs="Calibri"/>
                              </w:rPr>
                            </w:pPr>
                            <w:r>
                              <w:rPr>
                                <w:b/>
                                <w:bCs/>
                              </w:rPr>
                              <w:t xml:space="preserve">If you know anyone making real estate plans in 2021, </w:t>
                            </w:r>
                            <w:r>
                              <w:t>please introduce us. I promise they’ll be grateful you did.</w:t>
                            </w:r>
                          </w:p>
                          <w:p w:rsidR="00AB13C1" w:rsidRDefault="00AB13C1" w:rsidP="00AB13C1">
                            <w:pPr>
                              <w:widowControl w:val="0"/>
                              <w:spacing w:after="80"/>
                              <w:jc w:val="cente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44" type="#_x0000_t202" style="position:absolute;margin-left:7.5pt;margin-top:475.5pt;width:178.8pt;height:2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" fillcolor="#dce6f2" stroked="f">
                <v:fill opacity="52428f"/>
                <v:textbox>
                  <w:txbxContent>
                    <w:p w:rsidR="00AB13C1" w:rsidRPr="00A376F6" w:rsidRDefault="00AB13C1" w:rsidP="00AB13C1">
                      <w:pPr>
                        <w:pStyle w:val="Heading5"/>
                        <w:widowControl w:val="0"/>
                        <w:spacing w:before="180"/>
                        <w:rPr>
                          <w:sz w:val="36"/>
                          <w:szCs w:val="36"/>
                        </w:rPr>
                      </w:pPr>
                      <w:r w:rsidRPr="00A376F6">
                        <w:rPr>
                          <w:sz w:val="36"/>
                          <w:szCs w:val="36"/>
                        </w:rPr>
                        <w:t>Thank You Friends</w:t>
                      </w:r>
                    </w:p>
                    <w:p w:rsidR="00AB13C1" w:rsidRPr="00A67A86" w:rsidRDefault="00AB13C1" w:rsidP="00AB13C1">
                      <w:pPr>
                        <w:rPr>
                          <w:lang w:val="en-CA"/>
                        </w:rPr>
                      </w:pPr>
                      <w:r>
                        <w:rPr>
                          <w:lang w:val="en-CA"/>
                        </w:rPr>
                        <w:t>My business depends on people like you. Special thanks this month to…</w:t>
                      </w:r>
                    </w:p>
                    <w:p w:rsidR="00722624" w:rsidRPr="00722624" w:rsidRDefault="00722624" w:rsidP="00722624">
                      <w:pPr>
                        <w:widowControl w:val="0"/>
                        <w:spacing w:after="40"/>
                        <w:jc w:val="center"/>
                        <w:rPr>
                          <w:b/>
                          <w:bCs/>
                          <w:color w:val="1F4E79"/>
                          <w:lang w:val="en-CA"/>
                        </w:rPr>
                      </w:pPr>
                      <w:r w:rsidRPr="00722624">
                        <w:rPr>
                          <w:b/>
                          <w:bCs/>
                          <w:color w:val="1F4E79"/>
                          <w:lang w:val="en-CA"/>
                        </w:rPr>
                        <w:t/>
                      </w:r>
                    </w:p>
                    <w:p w:rsidR="00722624" w:rsidRPr="00722624" w:rsidRDefault="00722624" w:rsidP="00722624">
                      <w:pPr>
                        <w:widowControl w:val="0"/>
                        <w:spacing w:after="40"/>
                        <w:jc w:val="center"/>
                        <w:rPr>
                          <w:b/>
                          <w:bCs/>
                          <w:color w:val="1F4E79"/>
                          <w:lang w:val="en-CA"/>
                        </w:rPr>
                      </w:pPr>
                      <w:r w:rsidRPr="00722624">
                        <w:rPr>
                          <w:b/>
                          <w:bCs/>
                          <w:color w:val="1F4E79"/>
                          <w:lang w:val="en-CA"/>
                        </w:rPr>
                        <w:t/>
                      </w:r>
                    </w:p>
                    <w:p w:rsidR="00722624" w:rsidRPr="00722624" w:rsidRDefault="00722624" w:rsidP="00722624">
                      <w:pPr>
                        <w:widowControl w:val="0"/>
                        <w:jc w:val="center"/>
                        <w:rPr>
                          <w:b/>
                          <w:bCs/>
                          <w:color w:val="1F4E79"/>
                          <w:lang w:val="en-CA"/>
                        </w:rPr>
                      </w:pPr>
                      <w:r w:rsidRPr="00722624">
                        <w:rPr>
                          <w:b/>
                          <w:bCs/>
                          <w:color w:val="1F4E79"/>
                          <w:lang w:val="en-CA"/>
                        </w:rPr>
                        <w:t/>
                      </w:r>
                    </w:p>
                    <w:p w:rsidR="00AB13C1" w:rsidRDefault="00AB13C1" w:rsidP="00AB13C1">
                      <w:pPr>
                        <w:spacing w:after="160" w:line="256" w:lineRule="auto"/>
                        <w:jc w:val="center"/>
                        <w:rPr>
                          <w:rFonts w:cs="Calibri"/>
                        </w:rPr>
                      </w:pPr>
                      <w:r>
                        <w:rPr>
                          <w:b/>
                          <w:bCs/>
                        </w:rPr>
                        <w:t xml:space="preserve">If you know anyone making real estate plans in 2021, </w:t>
                      </w:r>
                      <w:r>
                        <w:t>please introduce us. I promise they’ll be grateful you did.</w:t>
                      </w:r>
                    </w:p>
                    <w:p w:rsidR="00AB13C1" w:rsidRDefault="00AB13C1" w:rsidP="00AB13C1">
                      <w:pPr>
                        <w:widowControl w:val="0"/>
                        <w:spacing w:after="80"/>
                        <w:jc w:val="center"/>
                        <w:rPr>
                          <w:rFonts w:cs="Calibri"/>
                        </w:rPr>
                      </w:pPr>
                    </w:p>
                  </w:txbxContent>
                </v:textbox>
              </v:shape>
            </w:pict>
          </mc:Fallback>
        </mc:AlternateContent>
      </w:r>
      <w:r>
        <w:rPr>
          <w:noProof/>
          <w:lang w:val="en-US"/>
        </w:rPr>
        <mc:AlternateContent>
          <mc:Choice Requires="wps">
            <w:drawing>
              <wp:anchor distT="0" distB="0" distL="114300" distR="114300" simplePos="0" relativeHeight="251657728" behindDoc="0" locked="0" layoutInCell="1" allowOverlap="1">
                <wp:simplePos x="0" y="0"/>
                <wp:positionH relativeFrom="column">
                  <wp:posOffset>13335</wp:posOffset>
                </wp:positionH>
                <wp:positionV relativeFrom="paragraph">
                  <wp:posOffset>2858770</wp:posOffset>
                </wp:positionV>
                <wp:extent cx="4800600" cy="678815"/>
                <wp:effectExtent l="3810" t="0" r="0" b="0"/>
                <wp:wrapNone/>
                <wp:docPr id="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3C1" w:rsidRPr="004D6E75" w:rsidRDefault="00AB13C1" w:rsidP="00AB13C1">
                            <w:pPr>
                              <w:rPr>
                                <w:rFonts w:ascii="Century Gothic" w:hAnsi="Century Gothic"/>
                                <w:b/>
                                <w:bCs/>
                                <w:color w:val="17365D"/>
                                <w:sz w:val="80"/>
                                <w:szCs w:val="80"/>
                              </w:rPr>
                            </w:pPr>
                            <w:r w:rsidRPr="004D6E75">
                              <w:rPr>
                                <w:rFonts w:ascii="Arial Narrow" w:hAnsi="Arial Narrow"/>
                                <w:b/>
                                <w:bCs/>
                                <w:color w:val="17365D"/>
                                <w:sz w:val="80"/>
                                <w:szCs w:val="80"/>
                              </w:rPr>
                              <w:t>front porch news</w:t>
                            </w:r>
                          </w:p>
                          <w:p w:rsidR="00AB13C1" w:rsidRPr="004D6E75" w:rsidRDefault="00AB13C1" w:rsidP="00AB13C1">
                            <w:pPr>
                              <w:spacing w:line="256" w:lineRule="auto"/>
                              <w:rPr>
                                <w:rFonts w:ascii="Century Gothic" w:hAnsi="Century Gothic"/>
                                <w:b/>
                                <w:bCs/>
                                <w:color w:val="27415F"/>
                                <w:sz w:val="80"/>
                                <w:szCs w:val="80"/>
                              </w:rPr>
                            </w:pPr>
                            <w:r w:rsidRPr="004D6E75">
                              <w:rPr>
                                <w:rFonts w:ascii="Century Gothic" w:hAnsi="Century Gothic"/>
                                <w:b/>
                                <w:bCs/>
                                <w:color w:val="27415F"/>
                                <w:sz w:val="80"/>
                                <w:szCs w:val="8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5" type="#_x0000_t202" style="position:absolute;margin-left:1.05pt;margin-top:225.1pt;width:378pt;height:5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gquw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" filled="f" stroked="f">
                <v:textbox>
                  <w:txbxContent>
                    <w:p w:rsidR="00AB13C1" w:rsidRPr="004D6E75" w:rsidRDefault="00AB13C1" w:rsidP="00AB13C1">
                      <w:pPr>
                        <w:rPr>
                          <w:rFonts w:ascii="Century Gothic" w:hAnsi="Century Gothic"/>
                          <w:b/>
                          <w:bCs/>
                          <w:color w:val="17365D"/>
                          <w:sz w:val="80"/>
                          <w:szCs w:val="80"/>
                        </w:rPr>
                      </w:pPr>
                      <w:r w:rsidRPr="004D6E75">
                        <w:rPr>
                          <w:rFonts w:ascii="Arial Narrow" w:hAnsi="Arial Narrow"/>
                          <w:b/>
                          <w:bCs/>
                          <w:color w:val="17365D"/>
                          <w:sz w:val="80"/>
                          <w:szCs w:val="80"/>
                        </w:rPr>
                        <w:t>front porch news</w:t>
                      </w:r>
                    </w:p>
                    <w:p w:rsidR="00AB13C1" w:rsidRPr="004D6E75" w:rsidRDefault="00AB13C1" w:rsidP="00AB13C1">
                      <w:pPr>
                        <w:spacing w:line="256" w:lineRule="auto"/>
                        <w:rPr>
                          <w:rFonts w:ascii="Century Gothic" w:hAnsi="Century Gothic"/>
                          <w:b/>
                          <w:bCs/>
                          <w:color w:val="27415F"/>
                          <w:sz w:val="80"/>
                          <w:szCs w:val="80"/>
                        </w:rPr>
                      </w:pPr>
                      <w:r w:rsidRPr="004D6E75">
                        <w:rPr>
                          <w:rFonts w:ascii="Century Gothic" w:hAnsi="Century Gothic"/>
                          <w:b/>
                          <w:bCs/>
                          <w:color w:val="27415F"/>
                          <w:sz w:val="80"/>
                          <w:szCs w:val="80"/>
                        </w:rPr>
                        <w:t> </w:t>
                      </w:r>
                    </w:p>
                  </w:txbxContent>
                </v:textbox>
              </v:shape>
            </w:pict>
          </mc:Fallback>
        </mc:AlternateContent>
      </w:r>
      <w:r>
        <w:rPr>
          <w:noProof/>
          <w:lang w:val="en-US"/>
        </w:rPr>
        <mc:AlternateContent>
          <mc:Choice Requires="wps">
            <w:drawing>
              <wp:anchor distT="0" distB="0" distL="114300" distR="114300" simplePos="0" relativeHeight="251656704" behindDoc="0" locked="0" layoutInCell="1" allowOverlap="1">
                <wp:simplePos x="0" y="0"/>
                <wp:positionH relativeFrom="column">
                  <wp:posOffset>26670</wp:posOffset>
                </wp:positionH>
                <wp:positionV relativeFrom="paragraph">
                  <wp:posOffset>3554730</wp:posOffset>
                </wp:positionV>
                <wp:extent cx="3000375" cy="1308100"/>
                <wp:effectExtent l="0" t="635" r="1905" b="0"/>
                <wp:wrapNone/>
                <wp:docPr id="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624" w:rsidRPr="001E0F1C" w:rsidRDefault="00722624" w:rsidP="00722624">
                            <w:pPr>
                              <w:spacing w:after="0"/>
                            </w:pPr>
                            <w:r w:rsidRPr="001E0F1C">
                              <w:t>Robert Georgiou</w:t>
                            </w:r>
                          </w:p>
                          <w:p w:rsidR="00722624" w:rsidRPr="001E0F1C" w:rsidRDefault="00722624" w:rsidP="00722624">
                            <w:pPr>
                              <w:spacing w:after="0"/>
                            </w:pPr>
                            <w:r w:rsidRPr="001E0F1C">
                              <w:t>RE/MAX Accord</w:t>
                            </w:r>
                          </w:p>
                          <w:p w:rsidR="00722624" w:rsidRPr="001E0F1C" w:rsidRDefault="00722624" w:rsidP="00722624">
                            <w:pPr>
                              <w:spacing w:after="0"/>
                            </w:pPr>
                            <w:r w:rsidRPr="001E0F1C">
                              <w:t/>
                            </w:r>
                          </w:p>
                          <w:p w:rsidR="00722624" w:rsidRPr="001E0F1C" w:rsidRDefault="00722624" w:rsidP="00722624">
                            <w:pPr>
                              <w:spacing w:after="0"/>
                            </w:pPr>
                            <w:r w:rsidRPr="001E0F1C">
                              <w:t>Danville * Walnut Creek</w:t>
                            </w:r>
                          </w:p>
                          <w:p w:rsidR="00AB13C1" w:rsidRDefault="00722624" w:rsidP="00722624">
                            <w:pPr>
                              <w:spacing w:line="256" w:lineRule="auto"/>
                            </w:pPr>
                            <w:r w:rsidRPr="001E0F1C">
                              <w:t>01270522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6" type="#_x0000_t202" style="position:absolute;margin-left:2.1pt;margin-top:279.9pt;width:236.25pt;height:10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" filled="f" stroked="f">
                <v:textbox>
                  <w:txbxContent>
                    <w:p w:rsidR="00722624" w:rsidRPr="001E0F1C" w:rsidRDefault="00722624" w:rsidP="00722624">
                      <w:pPr>
                        <w:spacing w:after="0"/>
                      </w:pPr>
                      <w:r w:rsidRPr="001E0F1C">
                        <w:t>Robert Georgiou</w:t>
                      </w:r>
                    </w:p>
                    <w:p w:rsidR="00722624" w:rsidRPr="001E0F1C" w:rsidRDefault="00722624" w:rsidP="00722624">
                      <w:pPr>
                        <w:spacing w:after="0"/>
                      </w:pPr>
                      <w:r w:rsidRPr="001E0F1C">
                        <w:t>RE/MAX Accord</w:t>
                      </w:r>
                    </w:p>
                    <w:p w:rsidR="00722624" w:rsidRPr="001E0F1C" w:rsidRDefault="00722624" w:rsidP="00722624">
                      <w:pPr>
                        <w:spacing w:after="0"/>
                      </w:pPr>
                      <w:r w:rsidRPr="001E0F1C">
                        <w:t/>
                      </w:r>
                    </w:p>
                    <w:p w:rsidR="00722624" w:rsidRPr="001E0F1C" w:rsidRDefault="00722624" w:rsidP="00722624">
                      <w:pPr>
                        <w:spacing w:after="0"/>
                      </w:pPr>
                      <w:r w:rsidRPr="001E0F1C">
                        <w:t>Danville * Walnut Creek</w:t>
                      </w:r>
                    </w:p>
                    <w:p w:rsidR="00AB13C1" w:rsidRDefault="00722624" w:rsidP="00722624">
                      <w:pPr>
                        <w:spacing w:line="256" w:lineRule="auto"/>
                      </w:pPr>
                      <w:r w:rsidRPr="001E0F1C">
                        <w:t>01270522</w:t>
                      </w:r>
                    </w:p>
                  </w:txbxContent>
                </v:textbox>
              </v:shape>
            </w:pict>
          </mc:Fallback>
        </mc:AlternateContent>
      </w:r>
    </w:p>
    <w:sectPr w:rsidR="00017B48" w:rsidRPr="002639CD" w:rsidSect="00026449">
      <w:pgSz w:w="12240" w:h="15840" w:code="1"/>
      <w:pgMar w:top="720" w:right="720" w:bottom="720" w:left="720" w:header="720" w:footer="27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C7F" w:rsidRDefault="00786C7F" w:rsidP="00536C4B">
      <w:pPr>
        <w:spacing w:after="0"/>
      </w:pPr>
      <w:r>
        <w:separator/>
      </w:r>
    </w:p>
  </w:endnote>
  <w:endnote w:type="continuationSeparator" w:id="0">
    <w:p w:rsidR="00786C7F" w:rsidRDefault="00786C7F" w:rsidP="00536C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C7F" w:rsidRDefault="00786C7F" w:rsidP="00536C4B">
      <w:pPr>
        <w:spacing w:after="0"/>
      </w:pPr>
      <w:r>
        <w:separator/>
      </w:r>
    </w:p>
  </w:footnote>
  <w:footnote w:type="continuationSeparator" w:id="0">
    <w:p w:rsidR="00786C7F" w:rsidRDefault="00786C7F" w:rsidP="00536C4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56DFC"/>
    <w:multiLevelType w:val="hybridMultilevel"/>
    <w:tmpl w:val="408C9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801027"/>
    <w:multiLevelType w:val="multilevel"/>
    <w:tmpl w:val="B98A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B6811"/>
    <w:multiLevelType w:val="hybridMultilevel"/>
    <w:tmpl w:val="3A425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73BFE"/>
    <w:multiLevelType w:val="hybridMultilevel"/>
    <w:tmpl w:val="6F8CA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A3CA7"/>
    <w:multiLevelType w:val="hybridMultilevel"/>
    <w:tmpl w:val="A97454BC"/>
    <w:lvl w:ilvl="0" w:tplc="22F8E696">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9F376A"/>
    <w:multiLevelType w:val="hybridMultilevel"/>
    <w:tmpl w:val="B58C70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CC876F3"/>
    <w:multiLevelType w:val="hybridMultilevel"/>
    <w:tmpl w:val="3BEAD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E1430"/>
    <w:multiLevelType w:val="multilevel"/>
    <w:tmpl w:val="3530D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24423F"/>
    <w:multiLevelType w:val="hybridMultilevel"/>
    <w:tmpl w:val="39DC1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B53FD5"/>
    <w:multiLevelType w:val="multilevel"/>
    <w:tmpl w:val="FAE23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6830AC"/>
    <w:multiLevelType w:val="hybridMultilevel"/>
    <w:tmpl w:val="8CF63C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B095B9A"/>
    <w:multiLevelType w:val="hybridMultilevel"/>
    <w:tmpl w:val="F140BF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611499"/>
    <w:multiLevelType w:val="hybridMultilevel"/>
    <w:tmpl w:val="EC1692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2234D56"/>
    <w:multiLevelType w:val="hybridMultilevel"/>
    <w:tmpl w:val="B7C0B6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36E665F"/>
    <w:multiLevelType w:val="hybridMultilevel"/>
    <w:tmpl w:val="0F744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886C68"/>
    <w:multiLevelType w:val="hybridMultilevel"/>
    <w:tmpl w:val="5A12B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E2527F"/>
    <w:multiLevelType w:val="multilevel"/>
    <w:tmpl w:val="32D4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02483C"/>
    <w:multiLevelType w:val="hybridMultilevel"/>
    <w:tmpl w:val="F3302B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12C169C"/>
    <w:multiLevelType w:val="multilevel"/>
    <w:tmpl w:val="13840A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33463524"/>
    <w:multiLevelType w:val="multilevel"/>
    <w:tmpl w:val="E278B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A41292"/>
    <w:multiLevelType w:val="multilevel"/>
    <w:tmpl w:val="4D60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D17179"/>
    <w:multiLevelType w:val="hybridMultilevel"/>
    <w:tmpl w:val="E848D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3CA5F4B"/>
    <w:multiLevelType w:val="hybridMultilevel"/>
    <w:tmpl w:val="85405D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A7107F8"/>
    <w:multiLevelType w:val="multilevel"/>
    <w:tmpl w:val="E6803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257D4F"/>
    <w:multiLevelType w:val="multilevel"/>
    <w:tmpl w:val="0778F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0A19F7"/>
    <w:multiLevelType w:val="multilevel"/>
    <w:tmpl w:val="96DAB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1365C8"/>
    <w:multiLevelType w:val="hybridMultilevel"/>
    <w:tmpl w:val="EB26A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577BDD"/>
    <w:multiLevelType w:val="hybridMultilevel"/>
    <w:tmpl w:val="665C4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4517AD"/>
    <w:multiLevelType w:val="multilevel"/>
    <w:tmpl w:val="03B6A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EAB1FBB"/>
    <w:multiLevelType w:val="multilevel"/>
    <w:tmpl w:val="2398C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A03E41"/>
    <w:multiLevelType w:val="hybridMultilevel"/>
    <w:tmpl w:val="EB9C44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4B94D3F"/>
    <w:multiLevelType w:val="multilevel"/>
    <w:tmpl w:val="50066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DF581E"/>
    <w:multiLevelType w:val="multilevel"/>
    <w:tmpl w:val="853A750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6C542278"/>
    <w:multiLevelType w:val="hybridMultilevel"/>
    <w:tmpl w:val="1C88E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8758E1"/>
    <w:multiLevelType w:val="hybridMultilevel"/>
    <w:tmpl w:val="EC9A9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41C1454"/>
    <w:multiLevelType w:val="hybridMultilevel"/>
    <w:tmpl w:val="3A960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FA5149"/>
    <w:multiLevelType w:val="hybridMultilevel"/>
    <w:tmpl w:val="6172E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D93A78"/>
    <w:multiLevelType w:val="hybridMultilevel"/>
    <w:tmpl w:val="87CAB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A7352BD"/>
    <w:multiLevelType w:val="hybridMultilevel"/>
    <w:tmpl w:val="D5468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4423DF"/>
    <w:multiLevelType w:val="hybridMultilevel"/>
    <w:tmpl w:val="9B8A9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3"/>
  </w:num>
  <w:num w:numId="3">
    <w:abstractNumId w:val="13"/>
  </w:num>
  <w:num w:numId="4">
    <w:abstractNumId w:val="6"/>
  </w:num>
  <w:num w:numId="5">
    <w:abstractNumId w:val="39"/>
  </w:num>
  <w:num w:numId="6">
    <w:abstractNumId w:val="14"/>
  </w:num>
  <w:num w:numId="7">
    <w:abstractNumId w:val="33"/>
  </w:num>
  <w:num w:numId="8">
    <w:abstractNumId w:val="3"/>
  </w:num>
  <w:num w:numId="9">
    <w:abstractNumId w:val="21"/>
  </w:num>
  <w:num w:numId="10">
    <w:abstractNumId w:val="34"/>
  </w:num>
  <w:num w:numId="11">
    <w:abstractNumId w:val="1"/>
  </w:num>
  <w:num w:numId="12">
    <w:abstractNumId w:val="9"/>
  </w:num>
  <w:num w:numId="13">
    <w:abstractNumId w:val="15"/>
  </w:num>
  <w:num w:numId="14">
    <w:abstractNumId w:val="29"/>
  </w:num>
  <w:num w:numId="15">
    <w:abstractNumId w:val="24"/>
  </w:num>
  <w:num w:numId="16">
    <w:abstractNumId w:val="37"/>
  </w:num>
  <w:num w:numId="17">
    <w:abstractNumId w:val="12"/>
  </w:num>
  <w:num w:numId="18">
    <w:abstractNumId w:val="35"/>
  </w:num>
  <w:num w:numId="19">
    <w:abstractNumId w:val="5"/>
  </w:num>
  <w:num w:numId="20">
    <w:abstractNumId w:val="27"/>
  </w:num>
  <w:num w:numId="21">
    <w:abstractNumId w:val="10"/>
  </w:num>
  <w:num w:numId="22">
    <w:abstractNumId w:val="36"/>
  </w:num>
  <w:num w:numId="23">
    <w:abstractNumId w:val="22"/>
  </w:num>
  <w:num w:numId="24">
    <w:abstractNumId w:val="20"/>
  </w:num>
  <w:num w:numId="25">
    <w:abstractNumId w:val="28"/>
  </w:num>
  <w:num w:numId="26">
    <w:abstractNumId w:val="17"/>
  </w:num>
  <w:num w:numId="27">
    <w:abstractNumId w:val="31"/>
  </w:num>
  <w:num w:numId="28">
    <w:abstractNumId w:val="16"/>
  </w:num>
  <w:num w:numId="29">
    <w:abstractNumId w:val="2"/>
  </w:num>
  <w:num w:numId="30">
    <w:abstractNumId w:val="18"/>
  </w:num>
  <w:num w:numId="31">
    <w:abstractNumId w:val="7"/>
  </w:num>
  <w:num w:numId="32">
    <w:abstractNumId w:val="30"/>
  </w:num>
  <w:num w:numId="33">
    <w:abstractNumId w:val="0"/>
  </w:num>
  <w:num w:numId="34">
    <w:abstractNumId w:val="19"/>
  </w:num>
  <w:num w:numId="35">
    <w:abstractNumId w:val="38"/>
  </w:num>
  <w:num w:numId="36">
    <w:abstractNumId w:val="25"/>
  </w:num>
  <w:num w:numId="37">
    <w:abstractNumId w:val="8"/>
  </w:num>
  <w:num w:numId="38">
    <w:abstractNumId w:val="26"/>
  </w:num>
  <w:num w:numId="39">
    <w:abstractNumId w:val="32"/>
  </w:num>
  <w:num w:numId="40">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ttachedTemplate r:id="rId1"/>
  <w:defaultTabStop w:val="720"/>
  <w:characterSpacingControl w:val="doNotCompress"/>
  <w:savePreviewPicture/>
  <w:hdrShapeDefaults>
    <o:shapedefaults v:ext="edit" spidmax="2049" style="mso-position-vertical-relative:page" fill="f" fillcolor="white" stroke="f">
      <v:fill color="white" on="f"/>
      <v:stroke on="f"/>
      <o:colormru v:ext="edit" colors="#f8f8f8,#e7e6e6,#ff6,#f2f2f2,#deeaf6,#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00E"/>
    <w:rsid w:val="00000250"/>
    <w:rsid w:val="000002C7"/>
    <w:rsid w:val="000008C1"/>
    <w:rsid w:val="0000126C"/>
    <w:rsid w:val="00002BD4"/>
    <w:rsid w:val="000056D2"/>
    <w:rsid w:val="000058FF"/>
    <w:rsid w:val="00005FE0"/>
    <w:rsid w:val="00006182"/>
    <w:rsid w:val="00006306"/>
    <w:rsid w:val="000064C6"/>
    <w:rsid w:val="00006534"/>
    <w:rsid w:val="000066F9"/>
    <w:rsid w:val="00006B82"/>
    <w:rsid w:val="00006D4C"/>
    <w:rsid w:val="0000707C"/>
    <w:rsid w:val="00010596"/>
    <w:rsid w:val="00010A85"/>
    <w:rsid w:val="0001122B"/>
    <w:rsid w:val="000117FB"/>
    <w:rsid w:val="00011934"/>
    <w:rsid w:val="00011D84"/>
    <w:rsid w:val="00012622"/>
    <w:rsid w:val="000128AF"/>
    <w:rsid w:val="0001320F"/>
    <w:rsid w:val="00013AA3"/>
    <w:rsid w:val="00013CFE"/>
    <w:rsid w:val="00014D2E"/>
    <w:rsid w:val="00015276"/>
    <w:rsid w:val="00015313"/>
    <w:rsid w:val="00015404"/>
    <w:rsid w:val="00015986"/>
    <w:rsid w:val="0001604E"/>
    <w:rsid w:val="0001654F"/>
    <w:rsid w:val="000166BF"/>
    <w:rsid w:val="00016A0A"/>
    <w:rsid w:val="00016BC8"/>
    <w:rsid w:val="00016C65"/>
    <w:rsid w:val="00017453"/>
    <w:rsid w:val="00017B48"/>
    <w:rsid w:val="00017D9F"/>
    <w:rsid w:val="0002048D"/>
    <w:rsid w:val="000206BB"/>
    <w:rsid w:val="00020B0D"/>
    <w:rsid w:val="00020D61"/>
    <w:rsid w:val="0002197E"/>
    <w:rsid w:val="00022C50"/>
    <w:rsid w:val="0002351C"/>
    <w:rsid w:val="0002369A"/>
    <w:rsid w:val="00023ED9"/>
    <w:rsid w:val="00024112"/>
    <w:rsid w:val="000247B0"/>
    <w:rsid w:val="00025400"/>
    <w:rsid w:val="00025B95"/>
    <w:rsid w:val="00026449"/>
    <w:rsid w:val="00026921"/>
    <w:rsid w:val="00027007"/>
    <w:rsid w:val="00027229"/>
    <w:rsid w:val="00027DA5"/>
    <w:rsid w:val="0003066A"/>
    <w:rsid w:val="00031088"/>
    <w:rsid w:val="00032F9B"/>
    <w:rsid w:val="00033271"/>
    <w:rsid w:val="00033317"/>
    <w:rsid w:val="000337E6"/>
    <w:rsid w:val="00034A88"/>
    <w:rsid w:val="00035AD0"/>
    <w:rsid w:val="00035CFF"/>
    <w:rsid w:val="0003676D"/>
    <w:rsid w:val="0003700B"/>
    <w:rsid w:val="000378C0"/>
    <w:rsid w:val="00037A10"/>
    <w:rsid w:val="00037CD0"/>
    <w:rsid w:val="00040642"/>
    <w:rsid w:val="00040B96"/>
    <w:rsid w:val="000416E4"/>
    <w:rsid w:val="000419BD"/>
    <w:rsid w:val="00042005"/>
    <w:rsid w:val="00042F90"/>
    <w:rsid w:val="00043842"/>
    <w:rsid w:val="00043F4B"/>
    <w:rsid w:val="00044984"/>
    <w:rsid w:val="00044D15"/>
    <w:rsid w:val="0004541E"/>
    <w:rsid w:val="0004612F"/>
    <w:rsid w:val="00046838"/>
    <w:rsid w:val="00046E5A"/>
    <w:rsid w:val="000475EB"/>
    <w:rsid w:val="00051857"/>
    <w:rsid w:val="00052DD2"/>
    <w:rsid w:val="0005328F"/>
    <w:rsid w:val="00054A82"/>
    <w:rsid w:val="0005565D"/>
    <w:rsid w:val="00056C5E"/>
    <w:rsid w:val="00056D84"/>
    <w:rsid w:val="00057E55"/>
    <w:rsid w:val="00060870"/>
    <w:rsid w:val="00060C12"/>
    <w:rsid w:val="000611DB"/>
    <w:rsid w:val="000621B3"/>
    <w:rsid w:val="000630E5"/>
    <w:rsid w:val="00063341"/>
    <w:rsid w:val="00063413"/>
    <w:rsid w:val="00064088"/>
    <w:rsid w:val="00064A64"/>
    <w:rsid w:val="0006601B"/>
    <w:rsid w:val="000661B4"/>
    <w:rsid w:val="00066877"/>
    <w:rsid w:val="00070B74"/>
    <w:rsid w:val="00070DEB"/>
    <w:rsid w:val="00070FDF"/>
    <w:rsid w:val="00071251"/>
    <w:rsid w:val="0007133D"/>
    <w:rsid w:val="000728EA"/>
    <w:rsid w:val="00072B46"/>
    <w:rsid w:val="00072BDF"/>
    <w:rsid w:val="00072C2E"/>
    <w:rsid w:val="00073DE1"/>
    <w:rsid w:val="0007521E"/>
    <w:rsid w:val="00075823"/>
    <w:rsid w:val="00075ACD"/>
    <w:rsid w:val="00076E76"/>
    <w:rsid w:val="00077997"/>
    <w:rsid w:val="00077AE8"/>
    <w:rsid w:val="00080C67"/>
    <w:rsid w:val="00080CD2"/>
    <w:rsid w:val="0008103A"/>
    <w:rsid w:val="0008111B"/>
    <w:rsid w:val="00081706"/>
    <w:rsid w:val="00082C73"/>
    <w:rsid w:val="00083D1F"/>
    <w:rsid w:val="00084A23"/>
    <w:rsid w:val="000857E5"/>
    <w:rsid w:val="00085A89"/>
    <w:rsid w:val="00086324"/>
    <w:rsid w:val="0008760D"/>
    <w:rsid w:val="00087707"/>
    <w:rsid w:val="000908FB"/>
    <w:rsid w:val="00090ED4"/>
    <w:rsid w:val="0009115E"/>
    <w:rsid w:val="000927EF"/>
    <w:rsid w:val="000937BF"/>
    <w:rsid w:val="00093B9E"/>
    <w:rsid w:val="00093BB3"/>
    <w:rsid w:val="00094A38"/>
    <w:rsid w:val="000956C6"/>
    <w:rsid w:val="00095B82"/>
    <w:rsid w:val="00095C6F"/>
    <w:rsid w:val="000965EF"/>
    <w:rsid w:val="000974FE"/>
    <w:rsid w:val="00097713"/>
    <w:rsid w:val="000A13EE"/>
    <w:rsid w:val="000A19F6"/>
    <w:rsid w:val="000A31A1"/>
    <w:rsid w:val="000A48AA"/>
    <w:rsid w:val="000A4DF5"/>
    <w:rsid w:val="000A50C2"/>
    <w:rsid w:val="000A527D"/>
    <w:rsid w:val="000A6730"/>
    <w:rsid w:val="000A70A8"/>
    <w:rsid w:val="000A7361"/>
    <w:rsid w:val="000A7460"/>
    <w:rsid w:val="000A7F72"/>
    <w:rsid w:val="000B0608"/>
    <w:rsid w:val="000B22AA"/>
    <w:rsid w:val="000B2F1F"/>
    <w:rsid w:val="000B38B0"/>
    <w:rsid w:val="000B38ED"/>
    <w:rsid w:val="000B399D"/>
    <w:rsid w:val="000B3AE6"/>
    <w:rsid w:val="000B3F23"/>
    <w:rsid w:val="000B445D"/>
    <w:rsid w:val="000B57B9"/>
    <w:rsid w:val="000B5AF0"/>
    <w:rsid w:val="000B6DFC"/>
    <w:rsid w:val="000B7621"/>
    <w:rsid w:val="000C0518"/>
    <w:rsid w:val="000C088B"/>
    <w:rsid w:val="000C1DC7"/>
    <w:rsid w:val="000C2722"/>
    <w:rsid w:val="000C3210"/>
    <w:rsid w:val="000C3661"/>
    <w:rsid w:val="000C39A2"/>
    <w:rsid w:val="000C3B65"/>
    <w:rsid w:val="000C4B2E"/>
    <w:rsid w:val="000C559B"/>
    <w:rsid w:val="000C60C1"/>
    <w:rsid w:val="000C7095"/>
    <w:rsid w:val="000C7F15"/>
    <w:rsid w:val="000D0E81"/>
    <w:rsid w:val="000D225A"/>
    <w:rsid w:val="000D253F"/>
    <w:rsid w:val="000D2D04"/>
    <w:rsid w:val="000D49A3"/>
    <w:rsid w:val="000D4DA6"/>
    <w:rsid w:val="000D50F7"/>
    <w:rsid w:val="000D5163"/>
    <w:rsid w:val="000D5334"/>
    <w:rsid w:val="000D59CF"/>
    <w:rsid w:val="000D68E4"/>
    <w:rsid w:val="000E035A"/>
    <w:rsid w:val="000E0AC0"/>
    <w:rsid w:val="000E1261"/>
    <w:rsid w:val="000E257E"/>
    <w:rsid w:val="000E2B16"/>
    <w:rsid w:val="000E34BB"/>
    <w:rsid w:val="000E3899"/>
    <w:rsid w:val="000E3F03"/>
    <w:rsid w:val="000E3FEE"/>
    <w:rsid w:val="000E428E"/>
    <w:rsid w:val="000E452F"/>
    <w:rsid w:val="000E4A7C"/>
    <w:rsid w:val="000E4D22"/>
    <w:rsid w:val="000E58BE"/>
    <w:rsid w:val="000E6864"/>
    <w:rsid w:val="000E710C"/>
    <w:rsid w:val="000F0DFC"/>
    <w:rsid w:val="000F0F0A"/>
    <w:rsid w:val="000F135E"/>
    <w:rsid w:val="000F1508"/>
    <w:rsid w:val="000F18B4"/>
    <w:rsid w:val="000F1DA0"/>
    <w:rsid w:val="000F2044"/>
    <w:rsid w:val="000F289E"/>
    <w:rsid w:val="000F39F1"/>
    <w:rsid w:val="000F3F61"/>
    <w:rsid w:val="000F63BC"/>
    <w:rsid w:val="000F64BB"/>
    <w:rsid w:val="000F6ED0"/>
    <w:rsid w:val="000F724F"/>
    <w:rsid w:val="000F7967"/>
    <w:rsid w:val="001008D7"/>
    <w:rsid w:val="00101088"/>
    <w:rsid w:val="00101838"/>
    <w:rsid w:val="0010210E"/>
    <w:rsid w:val="00103E6D"/>
    <w:rsid w:val="001045C5"/>
    <w:rsid w:val="00106840"/>
    <w:rsid w:val="00106897"/>
    <w:rsid w:val="00106D04"/>
    <w:rsid w:val="00106E6F"/>
    <w:rsid w:val="00110D7B"/>
    <w:rsid w:val="00110F71"/>
    <w:rsid w:val="00111F4E"/>
    <w:rsid w:val="001128ED"/>
    <w:rsid w:val="00112D89"/>
    <w:rsid w:val="00112D9B"/>
    <w:rsid w:val="00112DCE"/>
    <w:rsid w:val="001147ED"/>
    <w:rsid w:val="001148F4"/>
    <w:rsid w:val="001149F6"/>
    <w:rsid w:val="00114A7A"/>
    <w:rsid w:val="00115119"/>
    <w:rsid w:val="0011625E"/>
    <w:rsid w:val="00116B75"/>
    <w:rsid w:val="0011706F"/>
    <w:rsid w:val="00117EAC"/>
    <w:rsid w:val="001201D3"/>
    <w:rsid w:val="00120325"/>
    <w:rsid w:val="00120768"/>
    <w:rsid w:val="00120F32"/>
    <w:rsid w:val="001213F6"/>
    <w:rsid w:val="0012149D"/>
    <w:rsid w:val="00121561"/>
    <w:rsid w:val="0012197C"/>
    <w:rsid w:val="0012205E"/>
    <w:rsid w:val="00122113"/>
    <w:rsid w:val="00122B20"/>
    <w:rsid w:val="00122CD0"/>
    <w:rsid w:val="001233C2"/>
    <w:rsid w:val="001233C7"/>
    <w:rsid w:val="0012462C"/>
    <w:rsid w:val="0012488D"/>
    <w:rsid w:val="00124BDB"/>
    <w:rsid w:val="001258F6"/>
    <w:rsid w:val="00125ACF"/>
    <w:rsid w:val="001265F2"/>
    <w:rsid w:val="001269F0"/>
    <w:rsid w:val="00127FD0"/>
    <w:rsid w:val="00131E6F"/>
    <w:rsid w:val="001321E4"/>
    <w:rsid w:val="00132555"/>
    <w:rsid w:val="0013522F"/>
    <w:rsid w:val="001404EA"/>
    <w:rsid w:val="00140C36"/>
    <w:rsid w:val="00140DDB"/>
    <w:rsid w:val="0014110C"/>
    <w:rsid w:val="001414E4"/>
    <w:rsid w:val="00141646"/>
    <w:rsid w:val="00141E7B"/>
    <w:rsid w:val="001420CA"/>
    <w:rsid w:val="0014304A"/>
    <w:rsid w:val="00144801"/>
    <w:rsid w:val="0014519A"/>
    <w:rsid w:val="001454CA"/>
    <w:rsid w:val="0014622F"/>
    <w:rsid w:val="00146333"/>
    <w:rsid w:val="00146C95"/>
    <w:rsid w:val="00146FF8"/>
    <w:rsid w:val="001470D7"/>
    <w:rsid w:val="001474FE"/>
    <w:rsid w:val="00150C73"/>
    <w:rsid w:val="0015115D"/>
    <w:rsid w:val="00151424"/>
    <w:rsid w:val="001541FB"/>
    <w:rsid w:val="00154DE2"/>
    <w:rsid w:val="00156087"/>
    <w:rsid w:val="00156C2A"/>
    <w:rsid w:val="00157ED9"/>
    <w:rsid w:val="00160597"/>
    <w:rsid w:val="00160DBD"/>
    <w:rsid w:val="00161E48"/>
    <w:rsid w:val="00162011"/>
    <w:rsid w:val="001629C6"/>
    <w:rsid w:val="001633F9"/>
    <w:rsid w:val="00163AA0"/>
    <w:rsid w:val="00163F7A"/>
    <w:rsid w:val="00164B6B"/>
    <w:rsid w:val="00165999"/>
    <w:rsid w:val="001675CC"/>
    <w:rsid w:val="00167BBC"/>
    <w:rsid w:val="00167CAC"/>
    <w:rsid w:val="0017038B"/>
    <w:rsid w:val="00170A4D"/>
    <w:rsid w:val="00171A0D"/>
    <w:rsid w:val="00171D84"/>
    <w:rsid w:val="00172078"/>
    <w:rsid w:val="001739EB"/>
    <w:rsid w:val="00173CFD"/>
    <w:rsid w:val="0017486D"/>
    <w:rsid w:val="00175B14"/>
    <w:rsid w:val="00176712"/>
    <w:rsid w:val="00177360"/>
    <w:rsid w:val="00177D08"/>
    <w:rsid w:val="00180F1B"/>
    <w:rsid w:val="001813A8"/>
    <w:rsid w:val="0018155F"/>
    <w:rsid w:val="00181A0E"/>
    <w:rsid w:val="001823B3"/>
    <w:rsid w:val="00182423"/>
    <w:rsid w:val="00183558"/>
    <w:rsid w:val="001836F7"/>
    <w:rsid w:val="00183778"/>
    <w:rsid w:val="00183B9A"/>
    <w:rsid w:val="00183D2F"/>
    <w:rsid w:val="0018490C"/>
    <w:rsid w:val="0018497A"/>
    <w:rsid w:val="00184E0A"/>
    <w:rsid w:val="00185A20"/>
    <w:rsid w:val="00185D07"/>
    <w:rsid w:val="00185E23"/>
    <w:rsid w:val="001866B2"/>
    <w:rsid w:val="001866EF"/>
    <w:rsid w:val="0018777B"/>
    <w:rsid w:val="0018780A"/>
    <w:rsid w:val="001901B9"/>
    <w:rsid w:val="00191148"/>
    <w:rsid w:val="00191542"/>
    <w:rsid w:val="00191A59"/>
    <w:rsid w:val="00191DF1"/>
    <w:rsid w:val="001923A5"/>
    <w:rsid w:val="001923B9"/>
    <w:rsid w:val="00192A7E"/>
    <w:rsid w:val="00192C81"/>
    <w:rsid w:val="00194ACE"/>
    <w:rsid w:val="001951C5"/>
    <w:rsid w:val="00195605"/>
    <w:rsid w:val="00195D0D"/>
    <w:rsid w:val="00196468"/>
    <w:rsid w:val="0019647E"/>
    <w:rsid w:val="00196567"/>
    <w:rsid w:val="00196690"/>
    <w:rsid w:val="001966C2"/>
    <w:rsid w:val="001975AB"/>
    <w:rsid w:val="00197913"/>
    <w:rsid w:val="00197E03"/>
    <w:rsid w:val="001A05E1"/>
    <w:rsid w:val="001A0F98"/>
    <w:rsid w:val="001A10CA"/>
    <w:rsid w:val="001A14F4"/>
    <w:rsid w:val="001A2D79"/>
    <w:rsid w:val="001A3189"/>
    <w:rsid w:val="001A36C6"/>
    <w:rsid w:val="001A3963"/>
    <w:rsid w:val="001A4D24"/>
    <w:rsid w:val="001A4D9A"/>
    <w:rsid w:val="001A55B3"/>
    <w:rsid w:val="001A5740"/>
    <w:rsid w:val="001A5A51"/>
    <w:rsid w:val="001A60B2"/>
    <w:rsid w:val="001A62A4"/>
    <w:rsid w:val="001A68BF"/>
    <w:rsid w:val="001A76B7"/>
    <w:rsid w:val="001A78D3"/>
    <w:rsid w:val="001A7A4A"/>
    <w:rsid w:val="001A7DA0"/>
    <w:rsid w:val="001B0D41"/>
    <w:rsid w:val="001B11BD"/>
    <w:rsid w:val="001B20F8"/>
    <w:rsid w:val="001B21F1"/>
    <w:rsid w:val="001B2D94"/>
    <w:rsid w:val="001B33A2"/>
    <w:rsid w:val="001B3582"/>
    <w:rsid w:val="001B5510"/>
    <w:rsid w:val="001B587B"/>
    <w:rsid w:val="001B6D9B"/>
    <w:rsid w:val="001B7A68"/>
    <w:rsid w:val="001B7FE9"/>
    <w:rsid w:val="001C07A3"/>
    <w:rsid w:val="001C0E47"/>
    <w:rsid w:val="001C0F77"/>
    <w:rsid w:val="001C15D3"/>
    <w:rsid w:val="001C1FEE"/>
    <w:rsid w:val="001C25A0"/>
    <w:rsid w:val="001C2E45"/>
    <w:rsid w:val="001C2F0E"/>
    <w:rsid w:val="001C309D"/>
    <w:rsid w:val="001C3569"/>
    <w:rsid w:val="001C4235"/>
    <w:rsid w:val="001C43BC"/>
    <w:rsid w:val="001C4680"/>
    <w:rsid w:val="001C493C"/>
    <w:rsid w:val="001C5BC9"/>
    <w:rsid w:val="001C6E66"/>
    <w:rsid w:val="001C7FC7"/>
    <w:rsid w:val="001D0181"/>
    <w:rsid w:val="001D05C9"/>
    <w:rsid w:val="001D07AA"/>
    <w:rsid w:val="001D08D5"/>
    <w:rsid w:val="001D0A17"/>
    <w:rsid w:val="001D1271"/>
    <w:rsid w:val="001D16BD"/>
    <w:rsid w:val="001D1A36"/>
    <w:rsid w:val="001D1D8F"/>
    <w:rsid w:val="001D2670"/>
    <w:rsid w:val="001D2AE0"/>
    <w:rsid w:val="001D34C3"/>
    <w:rsid w:val="001D3B98"/>
    <w:rsid w:val="001D4AE6"/>
    <w:rsid w:val="001D4BAF"/>
    <w:rsid w:val="001D4D62"/>
    <w:rsid w:val="001D54AA"/>
    <w:rsid w:val="001D6DB6"/>
    <w:rsid w:val="001D7C13"/>
    <w:rsid w:val="001D7C4C"/>
    <w:rsid w:val="001E08A6"/>
    <w:rsid w:val="001E0F1C"/>
    <w:rsid w:val="001E0FA1"/>
    <w:rsid w:val="001E1FC6"/>
    <w:rsid w:val="001E1FF9"/>
    <w:rsid w:val="001E2051"/>
    <w:rsid w:val="001E2161"/>
    <w:rsid w:val="001E2452"/>
    <w:rsid w:val="001E26D4"/>
    <w:rsid w:val="001E385B"/>
    <w:rsid w:val="001E5D85"/>
    <w:rsid w:val="001E6095"/>
    <w:rsid w:val="001E666E"/>
    <w:rsid w:val="001E6BF6"/>
    <w:rsid w:val="001E7660"/>
    <w:rsid w:val="001E78E8"/>
    <w:rsid w:val="001E7F9E"/>
    <w:rsid w:val="001F266B"/>
    <w:rsid w:val="001F26C5"/>
    <w:rsid w:val="001F2791"/>
    <w:rsid w:val="001F2A6B"/>
    <w:rsid w:val="001F533C"/>
    <w:rsid w:val="001F563A"/>
    <w:rsid w:val="001F694C"/>
    <w:rsid w:val="001F6B19"/>
    <w:rsid w:val="001F6E9C"/>
    <w:rsid w:val="001F74AD"/>
    <w:rsid w:val="0020013E"/>
    <w:rsid w:val="00201059"/>
    <w:rsid w:val="00201365"/>
    <w:rsid w:val="00203237"/>
    <w:rsid w:val="002035B0"/>
    <w:rsid w:val="002043B0"/>
    <w:rsid w:val="0020447D"/>
    <w:rsid w:val="00204CBB"/>
    <w:rsid w:val="00204E59"/>
    <w:rsid w:val="00205928"/>
    <w:rsid w:val="00205C79"/>
    <w:rsid w:val="00205E07"/>
    <w:rsid w:val="0020617C"/>
    <w:rsid w:val="00206FBF"/>
    <w:rsid w:val="00211042"/>
    <w:rsid w:val="00211418"/>
    <w:rsid w:val="00211DA2"/>
    <w:rsid w:val="00212195"/>
    <w:rsid w:val="00212284"/>
    <w:rsid w:val="00212768"/>
    <w:rsid w:val="00212918"/>
    <w:rsid w:val="00212BF2"/>
    <w:rsid w:val="0021425A"/>
    <w:rsid w:val="002151DC"/>
    <w:rsid w:val="0021581D"/>
    <w:rsid w:val="002159D9"/>
    <w:rsid w:val="00216287"/>
    <w:rsid w:val="002165B6"/>
    <w:rsid w:val="00217171"/>
    <w:rsid w:val="00220924"/>
    <w:rsid w:val="00221FB5"/>
    <w:rsid w:val="00221FEF"/>
    <w:rsid w:val="00222237"/>
    <w:rsid w:val="00222358"/>
    <w:rsid w:val="00223093"/>
    <w:rsid w:val="002233FF"/>
    <w:rsid w:val="00223A43"/>
    <w:rsid w:val="0022446D"/>
    <w:rsid w:val="002262ED"/>
    <w:rsid w:val="00226E3D"/>
    <w:rsid w:val="002272F1"/>
    <w:rsid w:val="00230032"/>
    <w:rsid w:val="00230357"/>
    <w:rsid w:val="002304C3"/>
    <w:rsid w:val="002307E4"/>
    <w:rsid w:val="002317BF"/>
    <w:rsid w:val="002318C5"/>
    <w:rsid w:val="00231E97"/>
    <w:rsid w:val="00231F77"/>
    <w:rsid w:val="00231FB9"/>
    <w:rsid w:val="00232230"/>
    <w:rsid w:val="00232916"/>
    <w:rsid w:val="00232CE4"/>
    <w:rsid w:val="00233E4D"/>
    <w:rsid w:val="00234EAF"/>
    <w:rsid w:val="00235450"/>
    <w:rsid w:val="00235852"/>
    <w:rsid w:val="00235C8A"/>
    <w:rsid w:val="00236267"/>
    <w:rsid w:val="00237236"/>
    <w:rsid w:val="00240A67"/>
    <w:rsid w:val="00240C0A"/>
    <w:rsid w:val="00240D9E"/>
    <w:rsid w:val="00240DF3"/>
    <w:rsid w:val="00240E2D"/>
    <w:rsid w:val="0024138D"/>
    <w:rsid w:val="002418E7"/>
    <w:rsid w:val="002424CC"/>
    <w:rsid w:val="002437CF"/>
    <w:rsid w:val="00244393"/>
    <w:rsid w:val="002443F2"/>
    <w:rsid w:val="00245571"/>
    <w:rsid w:val="0024627E"/>
    <w:rsid w:val="002464E1"/>
    <w:rsid w:val="002471EA"/>
    <w:rsid w:val="002473B6"/>
    <w:rsid w:val="00247B6E"/>
    <w:rsid w:val="00247DC7"/>
    <w:rsid w:val="002506B0"/>
    <w:rsid w:val="002509EE"/>
    <w:rsid w:val="00252A7B"/>
    <w:rsid w:val="0025412F"/>
    <w:rsid w:val="00254464"/>
    <w:rsid w:val="00254F77"/>
    <w:rsid w:val="00255583"/>
    <w:rsid w:val="002557A0"/>
    <w:rsid w:val="00255BF4"/>
    <w:rsid w:val="002560ED"/>
    <w:rsid w:val="002565D7"/>
    <w:rsid w:val="00257A0B"/>
    <w:rsid w:val="00260102"/>
    <w:rsid w:val="00260F3F"/>
    <w:rsid w:val="00261B9C"/>
    <w:rsid w:val="00261D8E"/>
    <w:rsid w:val="00261F27"/>
    <w:rsid w:val="00261F81"/>
    <w:rsid w:val="00262380"/>
    <w:rsid w:val="00262676"/>
    <w:rsid w:val="0026306F"/>
    <w:rsid w:val="0026346E"/>
    <w:rsid w:val="00263824"/>
    <w:rsid w:val="002639CD"/>
    <w:rsid w:val="00264208"/>
    <w:rsid w:val="002649D5"/>
    <w:rsid w:val="00264E6E"/>
    <w:rsid w:val="0026509D"/>
    <w:rsid w:val="00265197"/>
    <w:rsid w:val="00265A63"/>
    <w:rsid w:val="002671BA"/>
    <w:rsid w:val="002677F5"/>
    <w:rsid w:val="00270AE5"/>
    <w:rsid w:val="002713CC"/>
    <w:rsid w:val="00272F6E"/>
    <w:rsid w:val="0027358E"/>
    <w:rsid w:val="002739F3"/>
    <w:rsid w:val="00273A29"/>
    <w:rsid w:val="00273EA1"/>
    <w:rsid w:val="00273F6A"/>
    <w:rsid w:val="00274341"/>
    <w:rsid w:val="0027447F"/>
    <w:rsid w:val="0027469B"/>
    <w:rsid w:val="00274960"/>
    <w:rsid w:val="00274E68"/>
    <w:rsid w:val="002758E4"/>
    <w:rsid w:val="00275ACF"/>
    <w:rsid w:val="0027608A"/>
    <w:rsid w:val="002773F1"/>
    <w:rsid w:val="0028060E"/>
    <w:rsid w:val="00280C08"/>
    <w:rsid w:val="00280FD2"/>
    <w:rsid w:val="00281D6A"/>
    <w:rsid w:val="0028244A"/>
    <w:rsid w:val="002824F7"/>
    <w:rsid w:val="002832EF"/>
    <w:rsid w:val="00283380"/>
    <w:rsid w:val="0028369B"/>
    <w:rsid w:val="002837E8"/>
    <w:rsid w:val="0028399B"/>
    <w:rsid w:val="0028410D"/>
    <w:rsid w:val="0028441C"/>
    <w:rsid w:val="00284F20"/>
    <w:rsid w:val="00285055"/>
    <w:rsid w:val="00286470"/>
    <w:rsid w:val="00287BF9"/>
    <w:rsid w:val="00287D83"/>
    <w:rsid w:val="002913E5"/>
    <w:rsid w:val="00291528"/>
    <w:rsid w:val="00291A46"/>
    <w:rsid w:val="00291C64"/>
    <w:rsid w:val="002934CD"/>
    <w:rsid w:val="0029471C"/>
    <w:rsid w:val="0029522A"/>
    <w:rsid w:val="002954F8"/>
    <w:rsid w:val="002956CE"/>
    <w:rsid w:val="00295BE9"/>
    <w:rsid w:val="00296E56"/>
    <w:rsid w:val="00296F31"/>
    <w:rsid w:val="00297293"/>
    <w:rsid w:val="002A2330"/>
    <w:rsid w:val="002A4785"/>
    <w:rsid w:val="002A4F32"/>
    <w:rsid w:val="002A6CD8"/>
    <w:rsid w:val="002A6DC7"/>
    <w:rsid w:val="002A7886"/>
    <w:rsid w:val="002A7E08"/>
    <w:rsid w:val="002B299E"/>
    <w:rsid w:val="002B2D0E"/>
    <w:rsid w:val="002B33CC"/>
    <w:rsid w:val="002B3A7E"/>
    <w:rsid w:val="002B3BA1"/>
    <w:rsid w:val="002B3D0D"/>
    <w:rsid w:val="002B580E"/>
    <w:rsid w:val="002B5E9E"/>
    <w:rsid w:val="002B611D"/>
    <w:rsid w:val="002B623A"/>
    <w:rsid w:val="002B7DA0"/>
    <w:rsid w:val="002C0037"/>
    <w:rsid w:val="002C1F95"/>
    <w:rsid w:val="002C2324"/>
    <w:rsid w:val="002C2B52"/>
    <w:rsid w:val="002C328C"/>
    <w:rsid w:val="002C3AE1"/>
    <w:rsid w:val="002C49A5"/>
    <w:rsid w:val="002C5456"/>
    <w:rsid w:val="002C59BA"/>
    <w:rsid w:val="002C62A5"/>
    <w:rsid w:val="002C7348"/>
    <w:rsid w:val="002C7388"/>
    <w:rsid w:val="002C7569"/>
    <w:rsid w:val="002D0465"/>
    <w:rsid w:val="002D1305"/>
    <w:rsid w:val="002D243A"/>
    <w:rsid w:val="002D314B"/>
    <w:rsid w:val="002D354C"/>
    <w:rsid w:val="002D3786"/>
    <w:rsid w:val="002D3D1D"/>
    <w:rsid w:val="002D483F"/>
    <w:rsid w:val="002D4AEF"/>
    <w:rsid w:val="002D50F1"/>
    <w:rsid w:val="002D531C"/>
    <w:rsid w:val="002D57B9"/>
    <w:rsid w:val="002D58DA"/>
    <w:rsid w:val="002D5C97"/>
    <w:rsid w:val="002D6465"/>
    <w:rsid w:val="002D65A9"/>
    <w:rsid w:val="002D73C2"/>
    <w:rsid w:val="002D778A"/>
    <w:rsid w:val="002D7F17"/>
    <w:rsid w:val="002E0007"/>
    <w:rsid w:val="002E0147"/>
    <w:rsid w:val="002E06D3"/>
    <w:rsid w:val="002E1248"/>
    <w:rsid w:val="002E2EFA"/>
    <w:rsid w:val="002E361E"/>
    <w:rsid w:val="002E3DA2"/>
    <w:rsid w:val="002E3E9E"/>
    <w:rsid w:val="002E4491"/>
    <w:rsid w:val="002E4C7B"/>
    <w:rsid w:val="002E4DBC"/>
    <w:rsid w:val="002E54DC"/>
    <w:rsid w:val="002E6901"/>
    <w:rsid w:val="002E6A59"/>
    <w:rsid w:val="002E7615"/>
    <w:rsid w:val="002F0E2E"/>
    <w:rsid w:val="002F1A50"/>
    <w:rsid w:val="002F1C13"/>
    <w:rsid w:val="002F1E02"/>
    <w:rsid w:val="002F1E2B"/>
    <w:rsid w:val="002F1F03"/>
    <w:rsid w:val="002F2248"/>
    <w:rsid w:val="002F4812"/>
    <w:rsid w:val="002F518C"/>
    <w:rsid w:val="002F52E3"/>
    <w:rsid w:val="002F5A46"/>
    <w:rsid w:val="002F5C8D"/>
    <w:rsid w:val="002F61F5"/>
    <w:rsid w:val="002F7C6A"/>
    <w:rsid w:val="0030027E"/>
    <w:rsid w:val="003009DA"/>
    <w:rsid w:val="00301779"/>
    <w:rsid w:val="0030241D"/>
    <w:rsid w:val="003039F1"/>
    <w:rsid w:val="0030405F"/>
    <w:rsid w:val="0030513F"/>
    <w:rsid w:val="0030536F"/>
    <w:rsid w:val="00305538"/>
    <w:rsid w:val="00305605"/>
    <w:rsid w:val="00305620"/>
    <w:rsid w:val="00305E8A"/>
    <w:rsid w:val="00306AA2"/>
    <w:rsid w:val="00306B99"/>
    <w:rsid w:val="00307BEB"/>
    <w:rsid w:val="00310430"/>
    <w:rsid w:val="00311368"/>
    <w:rsid w:val="00311376"/>
    <w:rsid w:val="00311530"/>
    <w:rsid w:val="003115F2"/>
    <w:rsid w:val="0031203D"/>
    <w:rsid w:val="00312CA0"/>
    <w:rsid w:val="0031342C"/>
    <w:rsid w:val="003134E0"/>
    <w:rsid w:val="00313614"/>
    <w:rsid w:val="00313661"/>
    <w:rsid w:val="00313C17"/>
    <w:rsid w:val="00315E3C"/>
    <w:rsid w:val="0031639A"/>
    <w:rsid w:val="0031645B"/>
    <w:rsid w:val="003164CA"/>
    <w:rsid w:val="003164ED"/>
    <w:rsid w:val="00316E70"/>
    <w:rsid w:val="003174F0"/>
    <w:rsid w:val="00317538"/>
    <w:rsid w:val="003179CC"/>
    <w:rsid w:val="00317A9D"/>
    <w:rsid w:val="003200A7"/>
    <w:rsid w:val="00320832"/>
    <w:rsid w:val="003209FE"/>
    <w:rsid w:val="00320C97"/>
    <w:rsid w:val="003223CF"/>
    <w:rsid w:val="00322A30"/>
    <w:rsid w:val="0032387B"/>
    <w:rsid w:val="003239D0"/>
    <w:rsid w:val="003243A5"/>
    <w:rsid w:val="0032472B"/>
    <w:rsid w:val="00325C85"/>
    <w:rsid w:val="00326FF4"/>
    <w:rsid w:val="00331960"/>
    <w:rsid w:val="003329FD"/>
    <w:rsid w:val="00333F5B"/>
    <w:rsid w:val="00334190"/>
    <w:rsid w:val="00334A4E"/>
    <w:rsid w:val="00335584"/>
    <w:rsid w:val="0033625E"/>
    <w:rsid w:val="003366DE"/>
    <w:rsid w:val="00336B15"/>
    <w:rsid w:val="003404C7"/>
    <w:rsid w:val="003410C2"/>
    <w:rsid w:val="003416D9"/>
    <w:rsid w:val="003420A0"/>
    <w:rsid w:val="003429AC"/>
    <w:rsid w:val="00342F82"/>
    <w:rsid w:val="00343286"/>
    <w:rsid w:val="003432BD"/>
    <w:rsid w:val="003441D8"/>
    <w:rsid w:val="003444EF"/>
    <w:rsid w:val="00344ABC"/>
    <w:rsid w:val="003458CF"/>
    <w:rsid w:val="00346CF1"/>
    <w:rsid w:val="00347316"/>
    <w:rsid w:val="00350194"/>
    <w:rsid w:val="003521ED"/>
    <w:rsid w:val="00355CBC"/>
    <w:rsid w:val="00355D8A"/>
    <w:rsid w:val="003562CD"/>
    <w:rsid w:val="0035660D"/>
    <w:rsid w:val="003579D8"/>
    <w:rsid w:val="00357E42"/>
    <w:rsid w:val="00361ECD"/>
    <w:rsid w:val="00362843"/>
    <w:rsid w:val="003629CA"/>
    <w:rsid w:val="003655A8"/>
    <w:rsid w:val="00365A78"/>
    <w:rsid w:val="00370AFC"/>
    <w:rsid w:val="003712D5"/>
    <w:rsid w:val="00372D5C"/>
    <w:rsid w:val="00373889"/>
    <w:rsid w:val="00376192"/>
    <w:rsid w:val="003770F3"/>
    <w:rsid w:val="00377563"/>
    <w:rsid w:val="00377ECA"/>
    <w:rsid w:val="003804E8"/>
    <w:rsid w:val="00382190"/>
    <w:rsid w:val="00382289"/>
    <w:rsid w:val="003826FA"/>
    <w:rsid w:val="00382A50"/>
    <w:rsid w:val="00382A97"/>
    <w:rsid w:val="00382F32"/>
    <w:rsid w:val="00384E9E"/>
    <w:rsid w:val="00384F09"/>
    <w:rsid w:val="00384FCA"/>
    <w:rsid w:val="00385A5B"/>
    <w:rsid w:val="00385ADD"/>
    <w:rsid w:val="00385D92"/>
    <w:rsid w:val="00385DAA"/>
    <w:rsid w:val="0039043C"/>
    <w:rsid w:val="00390808"/>
    <w:rsid w:val="0039179C"/>
    <w:rsid w:val="00392C18"/>
    <w:rsid w:val="00392EA3"/>
    <w:rsid w:val="00393722"/>
    <w:rsid w:val="0039469B"/>
    <w:rsid w:val="00395A88"/>
    <w:rsid w:val="00396CCB"/>
    <w:rsid w:val="00397091"/>
    <w:rsid w:val="003970F6"/>
    <w:rsid w:val="00397DE3"/>
    <w:rsid w:val="003A07D4"/>
    <w:rsid w:val="003A1544"/>
    <w:rsid w:val="003A1B82"/>
    <w:rsid w:val="003A1BA2"/>
    <w:rsid w:val="003A1DB8"/>
    <w:rsid w:val="003A1E22"/>
    <w:rsid w:val="003A1E57"/>
    <w:rsid w:val="003A21E0"/>
    <w:rsid w:val="003A224B"/>
    <w:rsid w:val="003A23B7"/>
    <w:rsid w:val="003A2C89"/>
    <w:rsid w:val="003A2F94"/>
    <w:rsid w:val="003A45A6"/>
    <w:rsid w:val="003A561A"/>
    <w:rsid w:val="003A5B95"/>
    <w:rsid w:val="003A67F8"/>
    <w:rsid w:val="003A7377"/>
    <w:rsid w:val="003A7A76"/>
    <w:rsid w:val="003A7FE4"/>
    <w:rsid w:val="003B02CB"/>
    <w:rsid w:val="003B0D25"/>
    <w:rsid w:val="003B16D2"/>
    <w:rsid w:val="003B1F48"/>
    <w:rsid w:val="003B27AD"/>
    <w:rsid w:val="003B2B6A"/>
    <w:rsid w:val="003B2BD7"/>
    <w:rsid w:val="003B33DB"/>
    <w:rsid w:val="003B35AB"/>
    <w:rsid w:val="003B4103"/>
    <w:rsid w:val="003B4C9A"/>
    <w:rsid w:val="003B5163"/>
    <w:rsid w:val="003B6E20"/>
    <w:rsid w:val="003B7098"/>
    <w:rsid w:val="003C01B4"/>
    <w:rsid w:val="003C16CE"/>
    <w:rsid w:val="003C1BD9"/>
    <w:rsid w:val="003C1C36"/>
    <w:rsid w:val="003C231D"/>
    <w:rsid w:val="003C2720"/>
    <w:rsid w:val="003C28F9"/>
    <w:rsid w:val="003C2EE0"/>
    <w:rsid w:val="003C2F1F"/>
    <w:rsid w:val="003C3291"/>
    <w:rsid w:val="003C34EB"/>
    <w:rsid w:val="003C4078"/>
    <w:rsid w:val="003C627E"/>
    <w:rsid w:val="003C7084"/>
    <w:rsid w:val="003C711C"/>
    <w:rsid w:val="003C733D"/>
    <w:rsid w:val="003C7A83"/>
    <w:rsid w:val="003D154B"/>
    <w:rsid w:val="003D1BA0"/>
    <w:rsid w:val="003D1C8C"/>
    <w:rsid w:val="003D4082"/>
    <w:rsid w:val="003D466E"/>
    <w:rsid w:val="003D4D7B"/>
    <w:rsid w:val="003D5675"/>
    <w:rsid w:val="003D601D"/>
    <w:rsid w:val="003E046F"/>
    <w:rsid w:val="003E0851"/>
    <w:rsid w:val="003E0C5D"/>
    <w:rsid w:val="003E184F"/>
    <w:rsid w:val="003E1903"/>
    <w:rsid w:val="003E1C86"/>
    <w:rsid w:val="003E24E5"/>
    <w:rsid w:val="003E2D9D"/>
    <w:rsid w:val="003E2F1B"/>
    <w:rsid w:val="003E2F8E"/>
    <w:rsid w:val="003E37D0"/>
    <w:rsid w:val="003E4B60"/>
    <w:rsid w:val="003E5C8F"/>
    <w:rsid w:val="003E72AA"/>
    <w:rsid w:val="003F180C"/>
    <w:rsid w:val="003F1EEB"/>
    <w:rsid w:val="003F1F0C"/>
    <w:rsid w:val="003F25D0"/>
    <w:rsid w:val="003F2CB3"/>
    <w:rsid w:val="003F43B2"/>
    <w:rsid w:val="003F5709"/>
    <w:rsid w:val="003F5A6A"/>
    <w:rsid w:val="003F5E53"/>
    <w:rsid w:val="003F6B00"/>
    <w:rsid w:val="003F796A"/>
    <w:rsid w:val="0040226E"/>
    <w:rsid w:val="00402590"/>
    <w:rsid w:val="00402946"/>
    <w:rsid w:val="004043A9"/>
    <w:rsid w:val="00404566"/>
    <w:rsid w:val="00405904"/>
    <w:rsid w:val="00405B22"/>
    <w:rsid w:val="00406F9C"/>
    <w:rsid w:val="00410B0E"/>
    <w:rsid w:val="00410F1F"/>
    <w:rsid w:val="00412D14"/>
    <w:rsid w:val="00412EB9"/>
    <w:rsid w:val="004137D1"/>
    <w:rsid w:val="004141B6"/>
    <w:rsid w:val="00414748"/>
    <w:rsid w:val="00414DFE"/>
    <w:rsid w:val="004152F3"/>
    <w:rsid w:val="00415B2B"/>
    <w:rsid w:val="00415C65"/>
    <w:rsid w:val="00415F64"/>
    <w:rsid w:val="00416CDB"/>
    <w:rsid w:val="0041731E"/>
    <w:rsid w:val="00420335"/>
    <w:rsid w:val="00422B1D"/>
    <w:rsid w:val="00423087"/>
    <w:rsid w:val="00423862"/>
    <w:rsid w:val="00423C3B"/>
    <w:rsid w:val="00424B87"/>
    <w:rsid w:val="00425BF0"/>
    <w:rsid w:val="00425DD9"/>
    <w:rsid w:val="00425F13"/>
    <w:rsid w:val="00426C87"/>
    <w:rsid w:val="0042706E"/>
    <w:rsid w:val="0042792C"/>
    <w:rsid w:val="004313F3"/>
    <w:rsid w:val="0043232E"/>
    <w:rsid w:val="004325B6"/>
    <w:rsid w:val="00432A03"/>
    <w:rsid w:val="00432F78"/>
    <w:rsid w:val="004333B2"/>
    <w:rsid w:val="004333DE"/>
    <w:rsid w:val="00433B82"/>
    <w:rsid w:val="004348A2"/>
    <w:rsid w:val="004348A3"/>
    <w:rsid w:val="0043778B"/>
    <w:rsid w:val="0043792A"/>
    <w:rsid w:val="00437AFF"/>
    <w:rsid w:val="00437F34"/>
    <w:rsid w:val="0044021F"/>
    <w:rsid w:val="00440784"/>
    <w:rsid w:val="00443549"/>
    <w:rsid w:val="00443A4C"/>
    <w:rsid w:val="00443B12"/>
    <w:rsid w:val="004440E5"/>
    <w:rsid w:val="004452CA"/>
    <w:rsid w:val="0044550D"/>
    <w:rsid w:val="00445F13"/>
    <w:rsid w:val="00446046"/>
    <w:rsid w:val="004467B8"/>
    <w:rsid w:val="00446CD9"/>
    <w:rsid w:val="00446EA2"/>
    <w:rsid w:val="004470AF"/>
    <w:rsid w:val="00447390"/>
    <w:rsid w:val="004476C3"/>
    <w:rsid w:val="00447837"/>
    <w:rsid w:val="00447B7A"/>
    <w:rsid w:val="00450D4D"/>
    <w:rsid w:val="004526DC"/>
    <w:rsid w:val="00454C3F"/>
    <w:rsid w:val="0045593E"/>
    <w:rsid w:val="004560C2"/>
    <w:rsid w:val="00456355"/>
    <w:rsid w:val="00457FA0"/>
    <w:rsid w:val="00460DA0"/>
    <w:rsid w:val="004618BA"/>
    <w:rsid w:val="00461EC1"/>
    <w:rsid w:val="00462594"/>
    <w:rsid w:val="004626D2"/>
    <w:rsid w:val="0046367B"/>
    <w:rsid w:val="0046476E"/>
    <w:rsid w:val="00464AD6"/>
    <w:rsid w:val="00465685"/>
    <w:rsid w:val="0046568B"/>
    <w:rsid w:val="004664A5"/>
    <w:rsid w:val="00466718"/>
    <w:rsid w:val="00466ADD"/>
    <w:rsid w:val="00466E17"/>
    <w:rsid w:val="00467765"/>
    <w:rsid w:val="00472568"/>
    <w:rsid w:val="00472BA0"/>
    <w:rsid w:val="00472C44"/>
    <w:rsid w:val="0047327E"/>
    <w:rsid w:val="0047455F"/>
    <w:rsid w:val="00475942"/>
    <w:rsid w:val="00475CD6"/>
    <w:rsid w:val="00475D1F"/>
    <w:rsid w:val="00475F3C"/>
    <w:rsid w:val="00476C63"/>
    <w:rsid w:val="00477B1F"/>
    <w:rsid w:val="0048030A"/>
    <w:rsid w:val="00480BED"/>
    <w:rsid w:val="004814AD"/>
    <w:rsid w:val="004817F1"/>
    <w:rsid w:val="00481E89"/>
    <w:rsid w:val="004824D8"/>
    <w:rsid w:val="004827C1"/>
    <w:rsid w:val="004832C9"/>
    <w:rsid w:val="00483C0E"/>
    <w:rsid w:val="00483CC4"/>
    <w:rsid w:val="00483DDA"/>
    <w:rsid w:val="004847F7"/>
    <w:rsid w:val="00484C84"/>
    <w:rsid w:val="00485382"/>
    <w:rsid w:val="00486535"/>
    <w:rsid w:val="00487475"/>
    <w:rsid w:val="00487C82"/>
    <w:rsid w:val="00487E71"/>
    <w:rsid w:val="00490546"/>
    <w:rsid w:val="00490DB6"/>
    <w:rsid w:val="004919DD"/>
    <w:rsid w:val="00491B8D"/>
    <w:rsid w:val="00491FF1"/>
    <w:rsid w:val="00492455"/>
    <w:rsid w:val="00492D4B"/>
    <w:rsid w:val="0049380E"/>
    <w:rsid w:val="00494FF7"/>
    <w:rsid w:val="004951EF"/>
    <w:rsid w:val="0049551A"/>
    <w:rsid w:val="00495A06"/>
    <w:rsid w:val="00495E5F"/>
    <w:rsid w:val="00496A3C"/>
    <w:rsid w:val="00497717"/>
    <w:rsid w:val="004978E7"/>
    <w:rsid w:val="00497D5F"/>
    <w:rsid w:val="004A0611"/>
    <w:rsid w:val="004A0959"/>
    <w:rsid w:val="004A20BA"/>
    <w:rsid w:val="004A291C"/>
    <w:rsid w:val="004A30A6"/>
    <w:rsid w:val="004A4CC2"/>
    <w:rsid w:val="004A4D84"/>
    <w:rsid w:val="004A5BBF"/>
    <w:rsid w:val="004A6BD7"/>
    <w:rsid w:val="004A70E6"/>
    <w:rsid w:val="004A78DC"/>
    <w:rsid w:val="004A7F83"/>
    <w:rsid w:val="004B0E59"/>
    <w:rsid w:val="004B1CE1"/>
    <w:rsid w:val="004B2779"/>
    <w:rsid w:val="004B2D52"/>
    <w:rsid w:val="004B3F00"/>
    <w:rsid w:val="004B403D"/>
    <w:rsid w:val="004B40D3"/>
    <w:rsid w:val="004B701C"/>
    <w:rsid w:val="004C0673"/>
    <w:rsid w:val="004C09B7"/>
    <w:rsid w:val="004C1445"/>
    <w:rsid w:val="004C1888"/>
    <w:rsid w:val="004C25F3"/>
    <w:rsid w:val="004C2BC6"/>
    <w:rsid w:val="004C3476"/>
    <w:rsid w:val="004C3CD8"/>
    <w:rsid w:val="004C3EA2"/>
    <w:rsid w:val="004C439C"/>
    <w:rsid w:val="004C4F68"/>
    <w:rsid w:val="004C5C74"/>
    <w:rsid w:val="004C6643"/>
    <w:rsid w:val="004C76C8"/>
    <w:rsid w:val="004D008F"/>
    <w:rsid w:val="004D0992"/>
    <w:rsid w:val="004D0C87"/>
    <w:rsid w:val="004D1239"/>
    <w:rsid w:val="004D1B00"/>
    <w:rsid w:val="004D1F8D"/>
    <w:rsid w:val="004D2DCA"/>
    <w:rsid w:val="004D3D3F"/>
    <w:rsid w:val="004D4234"/>
    <w:rsid w:val="004D588C"/>
    <w:rsid w:val="004D5DEF"/>
    <w:rsid w:val="004D620C"/>
    <w:rsid w:val="004D636C"/>
    <w:rsid w:val="004D69DE"/>
    <w:rsid w:val="004D6F2D"/>
    <w:rsid w:val="004E05B4"/>
    <w:rsid w:val="004E1054"/>
    <w:rsid w:val="004E109A"/>
    <w:rsid w:val="004E234D"/>
    <w:rsid w:val="004E26F4"/>
    <w:rsid w:val="004E3379"/>
    <w:rsid w:val="004E42BE"/>
    <w:rsid w:val="004E4995"/>
    <w:rsid w:val="004E4FB1"/>
    <w:rsid w:val="004E62FC"/>
    <w:rsid w:val="004E706A"/>
    <w:rsid w:val="004E7764"/>
    <w:rsid w:val="004F2759"/>
    <w:rsid w:val="004F2BA4"/>
    <w:rsid w:val="004F3828"/>
    <w:rsid w:val="004F47C7"/>
    <w:rsid w:val="004F4B9D"/>
    <w:rsid w:val="004F54C6"/>
    <w:rsid w:val="004F562C"/>
    <w:rsid w:val="004F6B84"/>
    <w:rsid w:val="004F6E0B"/>
    <w:rsid w:val="004F7267"/>
    <w:rsid w:val="004F7858"/>
    <w:rsid w:val="005007E7"/>
    <w:rsid w:val="00500984"/>
    <w:rsid w:val="00500F79"/>
    <w:rsid w:val="005011CE"/>
    <w:rsid w:val="00501EE2"/>
    <w:rsid w:val="00502AD7"/>
    <w:rsid w:val="00502B19"/>
    <w:rsid w:val="00502CE5"/>
    <w:rsid w:val="005038B0"/>
    <w:rsid w:val="005039DE"/>
    <w:rsid w:val="00504184"/>
    <w:rsid w:val="00504445"/>
    <w:rsid w:val="0050450D"/>
    <w:rsid w:val="005048E9"/>
    <w:rsid w:val="00504E0F"/>
    <w:rsid w:val="005051CA"/>
    <w:rsid w:val="0050633E"/>
    <w:rsid w:val="005068D6"/>
    <w:rsid w:val="00506AE5"/>
    <w:rsid w:val="005108DC"/>
    <w:rsid w:val="00510C55"/>
    <w:rsid w:val="00510D80"/>
    <w:rsid w:val="0051128B"/>
    <w:rsid w:val="005115B5"/>
    <w:rsid w:val="005127EF"/>
    <w:rsid w:val="00512952"/>
    <w:rsid w:val="00512BB8"/>
    <w:rsid w:val="00514CFA"/>
    <w:rsid w:val="00515480"/>
    <w:rsid w:val="00516479"/>
    <w:rsid w:val="005164EB"/>
    <w:rsid w:val="005173FB"/>
    <w:rsid w:val="00517ECD"/>
    <w:rsid w:val="0052072D"/>
    <w:rsid w:val="00521880"/>
    <w:rsid w:val="00523976"/>
    <w:rsid w:val="0052400D"/>
    <w:rsid w:val="00524CDF"/>
    <w:rsid w:val="0052560B"/>
    <w:rsid w:val="00525A63"/>
    <w:rsid w:val="00526470"/>
    <w:rsid w:val="005264F7"/>
    <w:rsid w:val="00526D18"/>
    <w:rsid w:val="00527119"/>
    <w:rsid w:val="00527840"/>
    <w:rsid w:val="00527B9E"/>
    <w:rsid w:val="00527E69"/>
    <w:rsid w:val="00530C00"/>
    <w:rsid w:val="005313D9"/>
    <w:rsid w:val="0053180C"/>
    <w:rsid w:val="00532537"/>
    <w:rsid w:val="00532B40"/>
    <w:rsid w:val="0053392B"/>
    <w:rsid w:val="00533AD2"/>
    <w:rsid w:val="00533D47"/>
    <w:rsid w:val="00534A99"/>
    <w:rsid w:val="00534E0C"/>
    <w:rsid w:val="0053508D"/>
    <w:rsid w:val="00535113"/>
    <w:rsid w:val="00536502"/>
    <w:rsid w:val="00536C4B"/>
    <w:rsid w:val="0053723A"/>
    <w:rsid w:val="00537C43"/>
    <w:rsid w:val="00537FDC"/>
    <w:rsid w:val="00540048"/>
    <w:rsid w:val="00540B3B"/>
    <w:rsid w:val="00541910"/>
    <w:rsid w:val="00541B25"/>
    <w:rsid w:val="00541E1D"/>
    <w:rsid w:val="00542F3E"/>
    <w:rsid w:val="00543F99"/>
    <w:rsid w:val="00544160"/>
    <w:rsid w:val="00544415"/>
    <w:rsid w:val="00544D99"/>
    <w:rsid w:val="00546FC7"/>
    <w:rsid w:val="00547A86"/>
    <w:rsid w:val="00547AA9"/>
    <w:rsid w:val="00551730"/>
    <w:rsid w:val="00551861"/>
    <w:rsid w:val="00551989"/>
    <w:rsid w:val="00551ABA"/>
    <w:rsid w:val="00551E17"/>
    <w:rsid w:val="00551F98"/>
    <w:rsid w:val="00552E88"/>
    <w:rsid w:val="00553D41"/>
    <w:rsid w:val="005540AE"/>
    <w:rsid w:val="00554CE0"/>
    <w:rsid w:val="00556E23"/>
    <w:rsid w:val="005607E0"/>
    <w:rsid w:val="00560ABA"/>
    <w:rsid w:val="00561108"/>
    <w:rsid w:val="00561280"/>
    <w:rsid w:val="00561729"/>
    <w:rsid w:val="005620F1"/>
    <w:rsid w:val="005623EE"/>
    <w:rsid w:val="005630E6"/>
    <w:rsid w:val="00563697"/>
    <w:rsid w:val="005636A7"/>
    <w:rsid w:val="00564A18"/>
    <w:rsid w:val="005653A4"/>
    <w:rsid w:val="00567812"/>
    <w:rsid w:val="00571CF2"/>
    <w:rsid w:val="00571ECC"/>
    <w:rsid w:val="00573263"/>
    <w:rsid w:val="00573353"/>
    <w:rsid w:val="005755A8"/>
    <w:rsid w:val="00575FB3"/>
    <w:rsid w:val="005763DC"/>
    <w:rsid w:val="0057763C"/>
    <w:rsid w:val="00577C84"/>
    <w:rsid w:val="0058044C"/>
    <w:rsid w:val="00580526"/>
    <w:rsid w:val="005819F9"/>
    <w:rsid w:val="005820B0"/>
    <w:rsid w:val="00582DAE"/>
    <w:rsid w:val="0058306B"/>
    <w:rsid w:val="0058311D"/>
    <w:rsid w:val="00583B2E"/>
    <w:rsid w:val="00584829"/>
    <w:rsid w:val="00584F7C"/>
    <w:rsid w:val="005857B6"/>
    <w:rsid w:val="00585AD2"/>
    <w:rsid w:val="00585C96"/>
    <w:rsid w:val="00585D38"/>
    <w:rsid w:val="005864FD"/>
    <w:rsid w:val="0058680B"/>
    <w:rsid w:val="00586CF3"/>
    <w:rsid w:val="00586D1F"/>
    <w:rsid w:val="00587781"/>
    <w:rsid w:val="00587804"/>
    <w:rsid w:val="00587C85"/>
    <w:rsid w:val="005909F4"/>
    <w:rsid w:val="00590AA6"/>
    <w:rsid w:val="005921FC"/>
    <w:rsid w:val="0059326D"/>
    <w:rsid w:val="005933F9"/>
    <w:rsid w:val="00593A35"/>
    <w:rsid w:val="00594E9F"/>
    <w:rsid w:val="005950F2"/>
    <w:rsid w:val="0059533B"/>
    <w:rsid w:val="005957F4"/>
    <w:rsid w:val="00596EA5"/>
    <w:rsid w:val="00597060"/>
    <w:rsid w:val="0059728E"/>
    <w:rsid w:val="00597789"/>
    <w:rsid w:val="00597877"/>
    <w:rsid w:val="00597992"/>
    <w:rsid w:val="00597B7F"/>
    <w:rsid w:val="00597CB3"/>
    <w:rsid w:val="005A07B9"/>
    <w:rsid w:val="005A0C7C"/>
    <w:rsid w:val="005A0D1F"/>
    <w:rsid w:val="005A1EE0"/>
    <w:rsid w:val="005A2506"/>
    <w:rsid w:val="005A285A"/>
    <w:rsid w:val="005A387F"/>
    <w:rsid w:val="005A3C5B"/>
    <w:rsid w:val="005A4E10"/>
    <w:rsid w:val="005A6CD7"/>
    <w:rsid w:val="005A70E6"/>
    <w:rsid w:val="005A736B"/>
    <w:rsid w:val="005A7AF6"/>
    <w:rsid w:val="005B057A"/>
    <w:rsid w:val="005B1888"/>
    <w:rsid w:val="005B1FA0"/>
    <w:rsid w:val="005B23FF"/>
    <w:rsid w:val="005B2A6B"/>
    <w:rsid w:val="005B3E5C"/>
    <w:rsid w:val="005B4FB8"/>
    <w:rsid w:val="005B5109"/>
    <w:rsid w:val="005B5607"/>
    <w:rsid w:val="005B5E8E"/>
    <w:rsid w:val="005B7047"/>
    <w:rsid w:val="005B72B8"/>
    <w:rsid w:val="005C0995"/>
    <w:rsid w:val="005C11AA"/>
    <w:rsid w:val="005C13C4"/>
    <w:rsid w:val="005C144A"/>
    <w:rsid w:val="005C1DC1"/>
    <w:rsid w:val="005C36BB"/>
    <w:rsid w:val="005C3B73"/>
    <w:rsid w:val="005C44EA"/>
    <w:rsid w:val="005C45E9"/>
    <w:rsid w:val="005C46E8"/>
    <w:rsid w:val="005C489E"/>
    <w:rsid w:val="005C4959"/>
    <w:rsid w:val="005C58BC"/>
    <w:rsid w:val="005C5A2E"/>
    <w:rsid w:val="005C5F26"/>
    <w:rsid w:val="005C7942"/>
    <w:rsid w:val="005D081F"/>
    <w:rsid w:val="005D1A02"/>
    <w:rsid w:val="005D203D"/>
    <w:rsid w:val="005D27AE"/>
    <w:rsid w:val="005D4362"/>
    <w:rsid w:val="005D4636"/>
    <w:rsid w:val="005D55CC"/>
    <w:rsid w:val="005D5952"/>
    <w:rsid w:val="005D6167"/>
    <w:rsid w:val="005D64F1"/>
    <w:rsid w:val="005D7457"/>
    <w:rsid w:val="005D7B9E"/>
    <w:rsid w:val="005E09EB"/>
    <w:rsid w:val="005E0A94"/>
    <w:rsid w:val="005E0FDF"/>
    <w:rsid w:val="005E143D"/>
    <w:rsid w:val="005E1583"/>
    <w:rsid w:val="005E1ADD"/>
    <w:rsid w:val="005E209F"/>
    <w:rsid w:val="005E32D5"/>
    <w:rsid w:val="005E3499"/>
    <w:rsid w:val="005E404F"/>
    <w:rsid w:val="005E56DD"/>
    <w:rsid w:val="005E59C9"/>
    <w:rsid w:val="005E6FF3"/>
    <w:rsid w:val="005E7B19"/>
    <w:rsid w:val="005F01D4"/>
    <w:rsid w:val="005F064F"/>
    <w:rsid w:val="005F1006"/>
    <w:rsid w:val="005F2250"/>
    <w:rsid w:val="005F23BB"/>
    <w:rsid w:val="005F2782"/>
    <w:rsid w:val="005F34DF"/>
    <w:rsid w:val="005F587E"/>
    <w:rsid w:val="005F58C2"/>
    <w:rsid w:val="005F6506"/>
    <w:rsid w:val="005F6ABF"/>
    <w:rsid w:val="005F6AFC"/>
    <w:rsid w:val="005F6BC0"/>
    <w:rsid w:val="005F6C8F"/>
    <w:rsid w:val="005F757D"/>
    <w:rsid w:val="005F7ADC"/>
    <w:rsid w:val="005F7CED"/>
    <w:rsid w:val="00600478"/>
    <w:rsid w:val="00600611"/>
    <w:rsid w:val="006017C9"/>
    <w:rsid w:val="00601D98"/>
    <w:rsid w:val="00601E60"/>
    <w:rsid w:val="00601F78"/>
    <w:rsid w:val="00602523"/>
    <w:rsid w:val="00602951"/>
    <w:rsid w:val="00603B25"/>
    <w:rsid w:val="00604B14"/>
    <w:rsid w:val="00605C33"/>
    <w:rsid w:val="0060679C"/>
    <w:rsid w:val="00606C39"/>
    <w:rsid w:val="006073F2"/>
    <w:rsid w:val="00610475"/>
    <w:rsid w:val="0061086D"/>
    <w:rsid w:val="00610FA3"/>
    <w:rsid w:val="0061105D"/>
    <w:rsid w:val="006119AD"/>
    <w:rsid w:val="0061254A"/>
    <w:rsid w:val="00613440"/>
    <w:rsid w:val="00613A1F"/>
    <w:rsid w:val="00613AD5"/>
    <w:rsid w:val="006157E2"/>
    <w:rsid w:val="006158E2"/>
    <w:rsid w:val="00615AB8"/>
    <w:rsid w:val="00615C37"/>
    <w:rsid w:val="00616E41"/>
    <w:rsid w:val="00616EAC"/>
    <w:rsid w:val="00616FE1"/>
    <w:rsid w:val="0061745C"/>
    <w:rsid w:val="00620B52"/>
    <w:rsid w:val="00620D1C"/>
    <w:rsid w:val="00621593"/>
    <w:rsid w:val="00623730"/>
    <w:rsid w:val="00624823"/>
    <w:rsid w:val="0062524A"/>
    <w:rsid w:val="00625FE1"/>
    <w:rsid w:val="00626BA4"/>
    <w:rsid w:val="006277CA"/>
    <w:rsid w:val="0063078C"/>
    <w:rsid w:val="006309A5"/>
    <w:rsid w:val="006312D1"/>
    <w:rsid w:val="006316D9"/>
    <w:rsid w:val="0063171E"/>
    <w:rsid w:val="006318A4"/>
    <w:rsid w:val="00631B95"/>
    <w:rsid w:val="00631E9D"/>
    <w:rsid w:val="006335D8"/>
    <w:rsid w:val="00635ACE"/>
    <w:rsid w:val="00635ED7"/>
    <w:rsid w:val="00636474"/>
    <w:rsid w:val="0064010D"/>
    <w:rsid w:val="006410F8"/>
    <w:rsid w:val="00641768"/>
    <w:rsid w:val="00642414"/>
    <w:rsid w:val="00643A27"/>
    <w:rsid w:val="006449E0"/>
    <w:rsid w:val="00644E52"/>
    <w:rsid w:val="0064556D"/>
    <w:rsid w:val="00646763"/>
    <w:rsid w:val="00646D67"/>
    <w:rsid w:val="00646E1A"/>
    <w:rsid w:val="006472D8"/>
    <w:rsid w:val="006505F0"/>
    <w:rsid w:val="0065103E"/>
    <w:rsid w:val="00651593"/>
    <w:rsid w:val="006529B3"/>
    <w:rsid w:val="00652BDA"/>
    <w:rsid w:val="00653183"/>
    <w:rsid w:val="006542BD"/>
    <w:rsid w:val="00654511"/>
    <w:rsid w:val="006546C6"/>
    <w:rsid w:val="00654F56"/>
    <w:rsid w:val="0065519A"/>
    <w:rsid w:val="00655808"/>
    <w:rsid w:val="00656CD2"/>
    <w:rsid w:val="00657434"/>
    <w:rsid w:val="006579FC"/>
    <w:rsid w:val="00660213"/>
    <w:rsid w:val="00660496"/>
    <w:rsid w:val="00660760"/>
    <w:rsid w:val="00662204"/>
    <w:rsid w:val="00662437"/>
    <w:rsid w:val="006627F7"/>
    <w:rsid w:val="00662C29"/>
    <w:rsid w:val="0066358D"/>
    <w:rsid w:val="00663B98"/>
    <w:rsid w:val="00663DE2"/>
    <w:rsid w:val="00664DA9"/>
    <w:rsid w:val="00664E95"/>
    <w:rsid w:val="006660FD"/>
    <w:rsid w:val="00666928"/>
    <w:rsid w:val="00670975"/>
    <w:rsid w:val="00670CE7"/>
    <w:rsid w:val="00671235"/>
    <w:rsid w:val="006713C5"/>
    <w:rsid w:val="0067180F"/>
    <w:rsid w:val="00671B56"/>
    <w:rsid w:val="00672D5D"/>
    <w:rsid w:val="00672EA1"/>
    <w:rsid w:val="00673342"/>
    <w:rsid w:val="006733C4"/>
    <w:rsid w:val="00674AC1"/>
    <w:rsid w:val="00674F5A"/>
    <w:rsid w:val="006755ED"/>
    <w:rsid w:val="00675852"/>
    <w:rsid w:val="00675A5A"/>
    <w:rsid w:val="0067665A"/>
    <w:rsid w:val="00677A1C"/>
    <w:rsid w:val="00680BCD"/>
    <w:rsid w:val="00680D5E"/>
    <w:rsid w:val="00681DD0"/>
    <w:rsid w:val="00682464"/>
    <w:rsid w:val="006828ED"/>
    <w:rsid w:val="00682A65"/>
    <w:rsid w:val="00682F54"/>
    <w:rsid w:val="00683884"/>
    <w:rsid w:val="00683E42"/>
    <w:rsid w:val="00684277"/>
    <w:rsid w:val="0068440F"/>
    <w:rsid w:val="006846B1"/>
    <w:rsid w:val="0068525C"/>
    <w:rsid w:val="00685925"/>
    <w:rsid w:val="0068627C"/>
    <w:rsid w:val="00686711"/>
    <w:rsid w:val="006874D6"/>
    <w:rsid w:val="0068766A"/>
    <w:rsid w:val="00687DA0"/>
    <w:rsid w:val="0069015C"/>
    <w:rsid w:val="00690790"/>
    <w:rsid w:val="0069119B"/>
    <w:rsid w:val="00691B57"/>
    <w:rsid w:val="00691BC4"/>
    <w:rsid w:val="00691CF7"/>
    <w:rsid w:val="00692071"/>
    <w:rsid w:val="00692BB0"/>
    <w:rsid w:val="00692E06"/>
    <w:rsid w:val="0069373C"/>
    <w:rsid w:val="0069429E"/>
    <w:rsid w:val="0069546C"/>
    <w:rsid w:val="006970CD"/>
    <w:rsid w:val="006970F9"/>
    <w:rsid w:val="00697A67"/>
    <w:rsid w:val="006A14FA"/>
    <w:rsid w:val="006A1EF7"/>
    <w:rsid w:val="006A2BDF"/>
    <w:rsid w:val="006A311C"/>
    <w:rsid w:val="006A35E7"/>
    <w:rsid w:val="006A36BA"/>
    <w:rsid w:val="006A3CA8"/>
    <w:rsid w:val="006A5D9D"/>
    <w:rsid w:val="006A5E86"/>
    <w:rsid w:val="006A6145"/>
    <w:rsid w:val="006A63D9"/>
    <w:rsid w:val="006A6E5D"/>
    <w:rsid w:val="006A7719"/>
    <w:rsid w:val="006A774D"/>
    <w:rsid w:val="006A7D28"/>
    <w:rsid w:val="006B0380"/>
    <w:rsid w:val="006B0FCB"/>
    <w:rsid w:val="006B1941"/>
    <w:rsid w:val="006B1BE3"/>
    <w:rsid w:val="006B1E77"/>
    <w:rsid w:val="006B207B"/>
    <w:rsid w:val="006B2535"/>
    <w:rsid w:val="006B2C81"/>
    <w:rsid w:val="006B3906"/>
    <w:rsid w:val="006B3DEC"/>
    <w:rsid w:val="006B4A5D"/>
    <w:rsid w:val="006B544B"/>
    <w:rsid w:val="006B6E0A"/>
    <w:rsid w:val="006B6E7C"/>
    <w:rsid w:val="006B7D23"/>
    <w:rsid w:val="006C0823"/>
    <w:rsid w:val="006C09D3"/>
    <w:rsid w:val="006C1DB7"/>
    <w:rsid w:val="006C2D44"/>
    <w:rsid w:val="006C3FB5"/>
    <w:rsid w:val="006C42C7"/>
    <w:rsid w:val="006C477B"/>
    <w:rsid w:val="006C4FE1"/>
    <w:rsid w:val="006C53F0"/>
    <w:rsid w:val="006C6CAB"/>
    <w:rsid w:val="006C6EBA"/>
    <w:rsid w:val="006C705F"/>
    <w:rsid w:val="006C76C5"/>
    <w:rsid w:val="006C79D1"/>
    <w:rsid w:val="006C7CF3"/>
    <w:rsid w:val="006C7F6B"/>
    <w:rsid w:val="006D0028"/>
    <w:rsid w:val="006D0065"/>
    <w:rsid w:val="006D157A"/>
    <w:rsid w:val="006D1FE2"/>
    <w:rsid w:val="006D2354"/>
    <w:rsid w:val="006D376A"/>
    <w:rsid w:val="006D37AE"/>
    <w:rsid w:val="006D3E77"/>
    <w:rsid w:val="006D55BC"/>
    <w:rsid w:val="006D618A"/>
    <w:rsid w:val="006D6E53"/>
    <w:rsid w:val="006D71A5"/>
    <w:rsid w:val="006D7A52"/>
    <w:rsid w:val="006E05C6"/>
    <w:rsid w:val="006E0A66"/>
    <w:rsid w:val="006E148C"/>
    <w:rsid w:val="006E2C4F"/>
    <w:rsid w:val="006E2EB3"/>
    <w:rsid w:val="006E4005"/>
    <w:rsid w:val="006E4953"/>
    <w:rsid w:val="006E52C4"/>
    <w:rsid w:val="006E7973"/>
    <w:rsid w:val="006F0992"/>
    <w:rsid w:val="006F193B"/>
    <w:rsid w:val="006F1AC0"/>
    <w:rsid w:val="006F26B7"/>
    <w:rsid w:val="006F28B2"/>
    <w:rsid w:val="006F29C9"/>
    <w:rsid w:val="006F29DA"/>
    <w:rsid w:val="006F3A62"/>
    <w:rsid w:val="006F4032"/>
    <w:rsid w:val="006F49A3"/>
    <w:rsid w:val="006F5803"/>
    <w:rsid w:val="006F66C0"/>
    <w:rsid w:val="006F6DAF"/>
    <w:rsid w:val="006F728E"/>
    <w:rsid w:val="006F7EC3"/>
    <w:rsid w:val="007006D2"/>
    <w:rsid w:val="00700DFB"/>
    <w:rsid w:val="007011BD"/>
    <w:rsid w:val="00701351"/>
    <w:rsid w:val="007033F3"/>
    <w:rsid w:val="00703C86"/>
    <w:rsid w:val="0070405F"/>
    <w:rsid w:val="007049AA"/>
    <w:rsid w:val="007052A5"/>
    <w:rsid w:val="00705DA0"/>
    <w:rsid w:val="00706CA4"/>
    <w:rsid w:val="0071019A"/>
    <w:rsid w:val="007103D1"/>
    <w:rsid w:val="007104FD"/>
    <w:rsid w:val="00710771"/>
    <w:rsid w:val="0071240B"/>
    <w:rsid w:val="00712D34"/>
    <w:rsid w:val="00713B4C"/>
    <w:rsid w:val="0071424A"/>
    <w:rsid w:val="007151ED"/>
    <w:rsid w:val="00715370"/>
    <w:rsid w:val="0071551C"/>
    <w:rsid w:val="0071577A"/>
    <w:rsid w:val="00715854"/>
    <w:rsid w:val="00716114"/>
    <w:rsid w:val="007163A9"/>
    <w:rsid w:val="007164F9"/>
    <w:rsid w:val="00716C04"/>
    <w:rsid w:val="00720D2F"/>
    <w:rsid w:val="00721934"/>
    <w:rsid w:val="0072198C"/>
    <w:rsid w:val="0072222D"/>
    <w:rsid w:val="00722624"/>
    <w:rsid w:val="007231EC"/>
    <w:rsid w:val="00723873"/>
    <w:rsid w:val="00723CBA"/>
    <w:rsid w:val="00724416"/>
    <w:rsid w:val="007247E5"/>
    <w:rsid w:val="00724C51"/>
    <w:rsid w:val="0072526A"/>
    <w:rsid w:val="007259FC"/>
    <w:rsid w:val="00725E01"/>
    <w:rsid w:val="00730F60"/>
    <w:rsid w:val="007317B0"/>
    <w:rsid w:val="007320AA"/>
    <w:rsid w:val="0073461D"/>
    <w:rsid w:val="00736C57"/>
    <w:rsid w:val="00737351"/>
    <w:rsid w:val="00737588"/>
    <w:rsid w:val="00737675"/>
    <w:rsid w:val="007377B8"/>
    <w:rsid w:val="007409F2"/>
    <w:rsid w:val="00742AF5"/>
    <w:rsid w:val="00743032"/>
    <w:rsid w:val="00744D26"/>
    <w:rsid w:val="00744D2C"/>
    <w:rsid w:val="00744D8B"/>
    <w:rsid w:val="0074508D"/>
    <w:rsid w:val="007452F2"/>
    <w:rsid w:val="00745536"/>
    <w:rsid w:val="00746147"/>
    <w:rsid w:val="0074619A"/>
    <w:rsid w:val="007466E4"/>
    <w:rsid w:val="007474C3"/>
    <w:rsid w:val="00747B45"/>
    <w:rsid w:val="00747E04"/>
    <w:rsid w:val="0075018B"/>
    <w:rsid w:val="007519F0"/>
    <w:rsid w:val="00752344"/>
    <w:rsid w:val="007528C6"/>
    <w:rsid w:val="00753643"/>
    <w:rsid w:val="00753F5B"/>
    <w:rsid w:val="007544CE"/>
    <w:rsid w:val="007549FD"/>
    <w:rsid w:val="00754C9A"/>
    <w:rsid w:val="00754E01"/>
    <w:rsid w:val="0075507D"/>
    <w:rsid w:val="007554DB"/>
    <w:rsid w:val="00756B7D"/>
    <w:rsid w:val="00757626"/>
    <w:rsid w:val="0076002F"/>
    <w:rsid w:val="0076092C"/>
    <w:rsid w:val="0076097A"/>
    <w:rsid w:val="00761D27"/>
    <w:rsid w:val="007628D7"/>
    <w:rsid w:val="00764CF9"/>
    <w:rsid w:val="00764DCE"/>
    <w:rsid w:val="00765A83"/>
    <w:rsid w:val="00765C49"/>
    <w:rsid w:val="007665DD"/>
    <w:rsid w:val="00766B48"/>
    <w:rsid w:val="00770407"/>
    <w:rsid w:val="00770EC3"/>
    <w:rsid w:val="00771A49"/>
    <w:rsid w:val="00771B59"/>
    <w:rsid w:val="00772C40"/>
    <w:rsid w:val="00773334"/>
    <w:rsid w:val="00774A92"/>
    <w:rsid w:val="00774AD2"/>
    <w:rsid w:val="007754AA"/>
    <w:rsid w:val="007754EA"/>
    <w:rsid w:val="00775963"/>
    <w:rsid w:val="00775B11"/>
    <w:rsid w:val="00776091"/>
    <w:rsid w:val="00777E95"/>
    <w:rsid w:val="007807AE"/>
    <w:rsid w:val="0078176A"/>
    <w:rsid w:val="00781784"/>
    <w:rsid w:val="00782478"/>
    <w:rsid w:val="0078274B"/>
    <w:rsid w:val="0078282A"/>
    <w:rsid w:val="00782AE6"/>
    <w:rsid w:val="00782C8B"/>
    <w:rsid w:val="0078354F"/>
    <w:rsid w:val="00783FDF"/>
    <w:rsid w:val="007851A1"/>
    <w:rsid w:val="00785223"/>
    <w:rsid w:val="00785D62"/>
    <w:rsid w:val="00786C7F"/>
    <w:rsid w:val="00787AA2"/>
    <w:rsid w:val="00790886"/>
    <w:rsid w:val="007912B8"/>
    <w:rsid w:val="007917EE"/>
    <w:rsid w:val="007927EA"/>
    <w:rsid w:val="007929B0"/>
    <w:rsid w:val="00793E93"/>
    <w:rsid w:val="0079425E"/>
    <w:rsid w:val="00795523"/>
    <w:rsid w:val="0079692E"/>
    <w:rsid w:val="00797361"/>
    <w:rsid w:val="007A173F"/>
    <w:rsid w:val="007A1C8A"/>
    <w:rsid w:val="007A1EFE"/>
    <w:rsid w:val="007A20A8"/>
    <w:rsid w:val="007A25F2"/>
    <w:rsid w:val="007A27D2"/>
    <w:rsid w:val="007A29E3"/>
    <w:rsid w:val="007A32CF"/>
    <w:rsid w:val="007A46EB"/>
    <w:rsid w:val="007A49E2"/>
    <w:rsid w:val="007A5E73"/>
    <w:rsid w:val="007A6C3E"/>
    <w:rsid w:val="007B0A53"/>
    <w:rsid w:val="007B119B"/>
    <w:rsid w:val="007B2A51"/>
    <w:rsid w:val="007B2B37"/>
    <w:rsid w:val="007B3512"/>
    <w:rsid w:val="007B3675"/>
    <w:rsid w:val="007B4502"/>
    <w:rsid w:val="007B4E93"/>
    <w:rsid w:val="007B58DE"/>
    <w:rsid w:val="007B6521"/>
    <w:rsid w:val="007B6A72"/>
    <w:rsid w:val="007B6AD9"/>
    <w:rsid w:val="007B7369"/>
    <w:rsid w:val="007B7395"/>
    <w:rsid w:val="007B7865"/>
    <w:rsid w:val="007B7E11"/>
    <w:rsid w:val="007C0D9F"/>
    <w:rsid w:val="007C0DB2"/>
    <w:rsid w:val="007C1592"/>
    <w:rsid w:val="007C1A99"/>
    <w:rsid w:val="007C1C4D"/>
    <w:rsid w:val="007C57AC"/>
    <w:rsid w:val="007C5E6C"/>
    <w:rsid w:val="007D0549"/>
    <w:rsid w:val="007D0F3B"/>
    <w:rsid w:val="007D15A0"/>
    <w:rsid w:val="007D1766"/>
    <w:rsid w:val="007D2BE1"/>
    <w:rsid w:val="007D388C"/>
    <w:rsid w:val="007D3941"/>
    <w:rsid w:val="007D3F53"/>
    <w:rsid w:val="007D4629"/>
    <w:rsid w:val="007D5739"/>
    <w:rsid w:val="007D66D6"/>
    <w:rsid w:val="007D70B9"/>
    <w:rsid w:val="007D78D9"/>
    <w:rsid w:val="007E042B"/>
    <w:rsid w:val="007E065A"/>
    <w:rsid w:val="007E0677"/>
    <w:rsid w:val="007E1E0F"/>
    <w:rsid w:val="007E3347"/>
    <w:rsid w:val="007E46B2"/>
    <w:rsid w:val="007E55AB"/>
    <w:rsid w:val="007E585A"/>
    <w:rsid w:val="007E6A4A"/>
    <w:rsid w:val="007E7E26"/>
    <w:rsid w:val="007E7FF5"/>
    <w:rsid w:val="007F02B2"/>
    <w:rsid w:val="007F1E9F"/>
    <w:rsid w:val="007F2AF9"/>
    <w:rsid w:val="007F2C0A"/>
    <w:rsid w:val="007F3040"/>
    <w:rsid w:val="007F395F"/>
    <w:rsid w:val="007F3DBF"/>
    <w:rsid w:val="007F469B"/>
    <w:rsid w:val="007F718E"/>
    <w:rsid w:val="00800AC7"/>
    <w:rsid w:val="0080141F"/>
    <w:rsid w:val="008015F0"/>
    <w:rsid w:val="00801A5D"/>
    <w:rsid w:val="0080203C"/>
    <w:rsid w:val="00802668"/>
    <w:rsid w:val="008028E5"/>
    <w:rsid w:val="008030C4"/>
    <w:rsid w:val="00803119"/>
    <w:rsid w:val="0080372D"/>
    <w:rsid w:val="008039E5"/>
    <w:rsid w:val="00803EF1"/>
    <w:rsid w:val="008051F5"/>
    <w:rsid w:val="00806501"/>
    <w:rsid w:val="00807523"/>
    <w:rsid w:val="00807692"/>
    <w:rsid w:val="00810FC7"/>
    <w:rsid w:val="00811D88"/>
    <w:rsid w:val="00812886"/>
    <w:rsid w:val="00812E50"/>
    <w:rsid w:val="00813D53"/>
    <w:rsid w:val="0081400E"/>
    <w:rsid w:val="0081504C"/>
    <w:rsid w:val="0081582A"/>
    <w:rsid w:val="00815AA8"/>
    <w:rsid w:val="008175DE"/>
    <w:rsid w:val="00817807"/>
    <w:rsid w:val="0081787A"/>
    <w:rsid w:val="00817D40"/>
    <w:rsid w:val="00820C39"/>
    <w:rsid w:val="00821790"/>
    <w:rsid w:val="00821B51"/>
    <w:rsid w:val="0082353A"/>
    <w:rsid w:val="008239DD"/>
    <w:rsid w:val="00823CB4"/>
    <w:rsid w:val="008247F2"/>
    <w:rsid w:val="00824B9F"/>
    <w:rsid w:val="00825230"/>
    <w:rsid w:val="00826FB6"/>
    <w:rsid w:val="00827740"/>
    <w:rsid w:val="00827F82"/>
    <w:rsid w:val="00830347"/>
    <w:rsid w:val="00830739"/>
    <w:rsid w:val="00830D33"/>
    <w:rsid w:val="00831D2E"/>
    <w:rsid w:val="00831EA7"/>
    <w:rsid w:val="00832346"/>
    <w:rsid w:val="008328B6"/>
    <w:rsid w:val="00832AAA"/>
    <w:rsid w:val="00832E2E"/>
    <w:rsid w:val="00832FFB"/>
    <w:rsid w:val="0083321B"/>
    <w:rsid w:val="008333FF"/>
    <w:rsid w:val="00833D0F"/>
    <w:rsid w:val="00833DC8"/>
    <w:rsid w:val="008347E7"/>
    <w:rsid w:val="0083495D"/>
    <w:rsid w:val="00834F51"/>
    <w:rsid w:val="008357CC"/>
    <w:rsid w:val="00835D7C"/>
    <w:rsid w:val="00836015"/>
    <w:rsid w:val="00836229"/>
    <w:rsid w:val="008366FF"/>
    <w:rsid w:val="0083697C"/>
    <w:rsid w:val="008377EC"/>
    <w:rsid w:val="0084107A"/>
    <w:rsid w:val="00841E07"/>
    <w:rsid w:val="008430DB"/>
    <w:rsid w:val="0084424C"/>
    <w:rsid w:val="00844362"/>
    <w:rsid w:val="00844DC2"/>
    <w:rsid w:val="0084586D"/>
    <w:rsid w:val="00845A60"/>
    <w:rsid w:val="008460F0"/>
    <w:rsid w:val="00846D9A"/>
    <w:rsid w:val="008473F2"/>
    <w:rsid w:val="008475A8"/>
    <w:rsid w:val="00847E34"/>
    <w:rsid w:val="0085013E"/>
    <w:rsid w:val="008511ED"/>
    <w:rsid w:val="008518F8"/>
    <w:rsid w:val="00851B2E"/>
    <w:rsid w:val="008520AE"/>
    <w:rsid w:val="008539AF"/>
    <w:rsid w:val="00853B3F"/>
    <w:rsid w:val="00853CF4"/>
    <w:rsid w:val="0085549E"/>
    <w:rsid w:val="00855D2D"/>
    <w:rsid w:val="00856810"/>
    <w:rsid w:val="00856D04"/>
    <w:rsid w:val="00857409"/>
    <w:rsid w:val="00857582"/>
    <w:rsid w:val="00857D26"/>
    <w:rsid w:val="00860B85"/>
    <w:rsid w:val="008613F7"/>
    <w:rsid w:val="008619B9"/>
    <w:rsid w:val="00861E1B"/>
    <w:rsid w:val="00863120"/>
    <w:rsid w:val="0086329E"/>
    <w:rsid w:val="008642D2"/>
    <w:rsid w:val="008642DC"/>
    <w:rsid w:val="00864990"/>
    <w:rsid w:val="00864B92"/>
    <w:rsid w:val="00865B63"/>
    <w:rsid w:val="00866FC3"/>
    <w:rsid w:val="00867550"/>
    <w:rsid w:val="00867F7E"/>
    <w:rsid w:val="0087061A"/>
    <w:rsid w:val="008706AF"/>
    <w:rsid w:val="00870E45"/>
    <w:rsid w:val="00871233"/>
    <w:rsid w:val="00871276"/>
    <w:rsid w:val="00871E85"/>
    <w:rsid w:val="008721B4"/>
    <w:rsid w:val="00872C75"/>
    <w:rsid w:val="00873831"/>
    <w:rsid w:val="008738B0"/>
    <w:rsid w:val="0087394A"/>
    <w:rsid w:val="00873E37"/>
    <w:rsid w:val="00874B92"/>
    <w:rsid w:val="008752AA"/>
    <w:rsid w:val="00875C19"/>
    <w:rsid w:val="00876245"/>
    <w:rsid w:val="00877283"/>
    <w:rsid w:val="0087764E"/>
    <w:rsid w:val="00877E41"/>
    <w:rsid w:val="00880141"/>
    <w:rsid w:val="00880A2D"/>
    <w:rsid w:val="00881A83"/>
    <w:rsid w:val="00881E00"/>
    <w:rsid w:val="008821FD"/>
    <w:rsid w:val="008822BC"/>
    <w:rsid w:val="008832C5"/>
    <w:rsid w:val="00883CF1"/>
    <w:rsid w:val="008841A5"/>
    <w:rsid w:val="0088499B"/>
    <w:rsid w:val="008852B9"/>
    <w:rsid w:val="00885DF9"/>
    <w:rsid w:val="00890AE0"/>
    <w:rsid w:val="00890B91"/>
    <w:rsid w:val="0089112C"/>
    <w:rsid w:val="008913F4"/>
    <w:rsid w:val="00892905"/>
    <w:rsid w:val="00893BC0"/>
    <w:rsid w:val="00893C8C"/>
    <w:rsid w:val="008948A4"/>
    <w:rsid w:val="0089512F"/>
    <w:rsid w:val="00895457"/>
    <w:rsid w:val="00896022"/>
    <w:rsid w:val="00897F63"/>
    <w:rsid w:val="008A148A"/>
    <w:rsid w:val="008A1815"/>
    <w:rsid w:val="008A26B0"/>
    <w:rsid w:val="008A30B5"/>
    <w:rsid w:val="008A30FB"/>
    <w:rsid w:val="008A3CFD"/>
    <w:rsid w:val="008A41DC"/>
    <w:rsid w:val="008A41EB"/>
    <w:rsid w:val="008A4259"/>
    <w:rsid w:val="008A43B3"/>
    <w:rsid w:val="008A51BA"/>
    <w:rsid w:val="008A5850"/>
    <w:rsid w:val="008A592E"/>
    <w:rsid w:val="008A5D65"/>
    <w:rsid w:val="008A5E33"/>
    <w:rsid w:val="008A6C4C"/>
    <w:rsid w:val="008A71FF"/>
    <w:rsid w:val="008A7985"/>
    <w:rsid w:val="008B082E"/>
    <w:rsid w:val="008B16E6"/>
    <w:rsid w:val="008B1D57"/>
    <w:rsid w:val="008B1E57"/>
    <w:rsid w:val="008B2D79"/>
    <w:rsid w:val="008B57F1"/>
    <w:rsid w:val="008B639A"/>
    <w:rsid w:val="008B6775"/>
    <w:rsid w:val="008B67A0"/>
    <w:rsid w:val="008B69F5"/>
    <w:rsid w:val="008B763B"/>
    <w:rsid w:val="008B788A"/>
    <w:rsid w:val="008C01C4"/>
    <w:rsid w:val="008C02BA"/>
    <w:rsid w:val="008C0A35"/>
    <w:rsid w:val="008C0D2E"/>
    <w:rsid w:val="008C0E56"/>
    <w:rsid w:val="008C2196"/>
    <w:rsid w:val="008C3E18"/>
    <w:rsid w:val="008C5644"/>
    <w:rsid w:val="008C5AF1"/>
    <w:rsid w:val="008C5EA3"/>
    <w:rsid w:val="008C6411"/>
    <w:rsid w:val="008C68A2"/>
    <w:rsid w:val="008C6BBE"/>
    <w:rsid w:val="008C74FE"/>
    <w:rsid w:val="008D075F"/>
    <w:rsid w:val="008D11B9"/>
    <w:rsid w:val="008D2339"/>
    <w:rsid w:val="008D2DFC"/>
    <w:rsid w:val="008D4000"/>
    <w:rsid w:val="008D415C"/>
    <w:rsid w:val="008D4A1E"/>
    <w:rsid w:val="008D4CBF"/>
    <w:rsid w:val="008D4D04"/>
    <w:rsid w:val="008D6D25"/>
    <w:rsid w:val="008D6EBD"/>
    <w:rsid w:val="008D78BC"/>
    <w:rsid w:val="008D7D4C"/>
    <w:rsid w:val="008E0753"/>
    <w:rsid w:val="008E11E7"/>
    <w:rsid w:val="008E11EB"/>
    <w:rsid w:val="008E1601"/>
    <w:rsid w:val="008E1896"/>
    <w:rsid w:val="008E2388"/>
    <w:rsid w:val="008E2519"/>
    <w:rsid w:val="008E2B50"/>
    <w:rsid w:val="008E376A"/>
    <w:rsid w:val="008E44A5"/>
    <w:rsid w:val="008E44C7"/>
    <w:rsid w:val="008E4A8E"/>
    <w:rsid w:val="008E55DD"/>
    <w:rsid w:val="008E6298"/>
    <w:rsid w:val="008E6658"/>
    <w:rsid w:val="008E6BCF"/>
    <w:rsid w:val="008E71F7"/>
    <w:rsid w:val="008E74A4"/>
    <w:rsid w:val="008E77C0"/>
    <w:rsid w:val="008E7FB2"/>
    <w:rsid w:val="008F01F8"/>
    <w:rsid w:val="008F0A8B"/>
    <w:rsid w:val="008F25A2"/>
    <w:rsid w:val="008F29E9"/>
    <w:rsid w:val="008F2F6A"/>
    <w:rsid w:val="008F3448"/>
    <w:rsid w:val="008F39C7"/>
    <w:rsid w:val="008F3D60"/>
    <w:rsid w:val="008F40DA"/>
    <w:rsid w:val="008F443C"/>
    <w:rsid w:val="008F4649"/>
    <w:rsid w:val="008F479A"/>
    <w:rsid w:val="008F4B84"/>
    <w:rsid w:val="008F5DF7"/>
    <w:rsid w:val="008F7634"/>
    <w:rsid w:val="008F78AF"/>
    <w:rsid w:val="008F7E72"/>
    <w:rsid w:val="009004E3"/>
    <w:rsid w:val="00900AA0"/>
    <w:rsid w:val="00900BE6"/>
    <w:rsid w:val="00900F6B"/>
    <w:rsid w:val="00900FAC"/>
    <w:rsid w:val="00901390"/>
    <w:rsid w:val="00902481"/>
    <w:rsid w:val="009053F6"/>
    <w:rsid w:val="00906104"/>
    <w:rsid w:val="00906247"/>
    <w:rsid w:val="00906957"/>
    <w:rsid w:val="00906ACD"/>
    <w:rsid w:val="00906F12"/>
    <w:rsid w:val="00907B2E"/>
    <w:rsid w:val="009102EF"/>
    <w:rsid w:val="00910476"/>
    <w:rsid w:val="0091050F"/>
    <w:rsid w:val="00910E0E"/>
    <w:rsid w:val="00910F14"/>
    <w:rsid w:val="00911177"/>
    <w:rsid w:val="00911D2C"/>
    <w:rsid w:val="009122F5"/>
    <w:rsid w:val="0091278B"/>
    <w:rsid w:val="009129CC"/>
    <w:rsid w:val="009130DD"/>
    <w:rsid w:val="00914079"/>
    <w:rsid w:val="00916E26"/>
    <w:rsid w:val="009175D5"/>
    <w:rsid w:val="009179DD"/>
    <w:rsid w:val="00917A2E"/>
    <w:rsid w:val="00920ED2"/>
    <w:rsid w:val="009213E6"/>
    <w:rsid w:val="00921A3B"/>
    <w:rsid w:val="00921F42"/>
    <w:rsid w:val="009223E4"/>
    <w:rsid w:val="00922928"/>
    <w:rsid w:val="00922BE2"/>
    <w:rsid w:val="00922D0E"/>
    <w:rsid w:val="00922E5C"/>
    <w:rsid w:val="009234F4"/>
    <w:rsid w:val="00925C0A"/>
    <w:rsid w:val="00926850"/>
    <w:rsid w:val="00931440"/>
    <w:rsid w:val="0093157B"/>
    <w:rsid w:val="00931626"/>
    <w:rsid w:val="00932B6E"/>
    <w:rsid w:val="00932F01"/>
    <w:rsid w:val="009334E3"/>
    <w:rsid w:val="00934007"/>
    <w:rsid w:val="00934AB0"/>
    <w:rsid w:val="00935694"/>
    <w:rsid w:val="00935E4B"/>
    <w:rsid w:val="0093718F"/>
    <w:rsid w:val="009376AC"/>
    <w:rsid w:val="00937921"/>
    <w:rsid w:val="00940C29"/>
    <w:rsid w:val="00941008"/>
    <w:rsid w:val="00941A4E"/>
    <w:rsid w:val="00941CC0"/>
    <w:rsid w:val="00942340"/>
    <w:rsid w:val="00942A6E"/>
    <w:rsid w:val="00942B61"/>
    <w:rsid w:val="00942C8E"/>
    <w:rsid w:val="00942FA7"/>
    <w:rsid w:val="009435EB"/>
    <w:rsid w:val="00943AA2"/>
    <w:rsid w:val="009441B8"/>
    <w:rsid w:val="0094494E"/>
    <w:rsid w:val="0094509D"/>
    <w:rsid w:val="0094528C"/>
    <w:rsid w:val="00945845"/>
    <w:rsid w:val="0094610E"/>
    <w:rsid w:val="00946D5A"/>
    <w:rsid w:val="0094794D"/>
    <w:rsid w:val="00950123"/>
    <w:rsid w:val="009517F3"/>
    <w:rsid w:val="00951E2A"/>
    <w:rsid w:val="00952495"/>
    <w:rsid w:val="009534EA"/>
    <w:rsid w:val="00953548"/>
    <w:rsid w:val="00953642"/>
    <w:rsid w:val="009536B5"/>
    <w:rsid w:val="009537A2"/>
    <w:rsid w:val="00953C27"/>
    <w:rsid w:val="00953C42"/>
    <w:rsid w:val="00955773"/>
    <w:rsid w:val="00956E7A"/>
    <w:rsid w:val="009600BE"/>
    <w:rsid w:val="009615EC"/>
    <w:rsid w:val="00961691"/>
    <w:rsid w:val="009617C5"/>
    <w:rsid w:val="009624EF"/>
    <w:rsid w:val="00962D2A"/>
    <w:rsid w:val="009649EC"/>
    <w:rsid w:val="00965DE7"/>
    <w:rsid w:val="009674DE"/>
    <w:rsid w:val="0097059D"/>
    <w:rsid w:val="00970C45"/>
    <w:rsid w:val="00971178"/>
    <w:rsid w:val="00971319"/>
    <w:rsid w:val="009715FB"/>
    <w:rsid w:val="00971C1A"/>
    <w:rsid w:val="00971C8F"/>
    <w:rsid w:val="00972105"/>
    <w:rsid w:val="00973FB4"/>
    <w:rsid w:val="00974369"/>
    <w:rsid w:val="009745FF"/>
    <w:rsid w:val="00974C47"/>
    <w:rsid w:val="0097625B"/>
    <w:rsid w:val="009762C4"/>
    <w:rsid w:val="00976DD8"/>
    <w:rsid w:val="0097762E"/>
    <w:rsid w:val="0098125A"/>
    <w:rsid w:val="00981A2C"/>
    <w:rsid w:val="00982F7F"/>
    <w:rsid w:val="009845C9"/>
    <w:rsid w:val="00984A22"/>
    <w:rsid w:val="00984D0E"/>
    <w:rsid w:val="00985935"/>
    <w:rsid w:val="009863E2"/>
    <w:rsid w:val="00986730"/>
    <w:rsid w:val="00986833"/>
    <w:rsid w:val="00986992"/>
    <w:rsid w:val="009878AE"/>
    <w:rsid w:val="00991642"/>
    <w:rsid w:val="0099345C"/>
    <w:rsid w:val="0099396C"/>
    <w:rsid w:val="0099467A"/>
    <w:rsid w:val="00994BED"/>
    <w:rsid w:val="0099568E"/>
    <w:rsid w:val="00995D15"/>
    <w:rsid w:val="00996137"/>
    <w:rsid w:val="00996906"/>
    <w:rsid w:val="009970C9"/>
    <w:rsid w:val="00997D42"/>
    <w:rsid w:val="00997D5A"/>
    <w:rsid w:val="009A0585"/>
    <w:rsid w:val="009A09C1"/>
    <w:rsid w:val="009A12AC"/>
    <w:rsid w:val="009A193E"/>
    <w:rsid w:val="009A1B28"/>
    <w:rsid w:val="009A2309"/>
    <w:rsid w:val="009A2FC7"/>
    <w:rsid w:val="009A43C9"/>
    <w:rsid w:val="009A4527"/>
    <w:rsid w:val="009A4793"/>
    <w:rsid w:val="009A4B31"/>
    <w:rsid w:val="009A4B8F"/>
    <w:rsid w:val="009A50C0"/>
    <w:rsid w:val="009A5CAE"/>
    <w:rsid w:val="009A5D3D"/>
    <w:rsid w:val="009A636E"/>
    <w:rsid w:val="009A63C6"/>
    <w:rsid w:val="009A658C"/>
    <w:rsid w:val="009A7A91"/>
    <w:rsid w:val="009B0DE9"/>
    <w:rsid w:val="009B0DFF"/>
    <w:rsid w:val="009B1E45"/>
    <w:rsid w:val="009B2D45"/>
    <w:rsid w:val="009B2D4E"/>
    <w:rsid w:val="009B37B5"/>
    <w:rsid w:val="009B427A"/>
    <w:rsid w:val="009B4328"/>
    <w:rsid w:val="009B4375"/>
    <w:rsid w:val="009B44B9"/>
    <w:rsid w:val="009B5670"/>
    <w:rsid w:val="009B6A1D"/>
    <w:rsid w:val="009B6AF5"/>
    <w:rsid w:val="009B6DC2"/>
    <w:rsid w:val="009B7495"/>
    <w:rsid w:val="009B7BDB"/>
    <w:rsid w:val="009C0010"/>
    <w:rsid w:val="009C0CD1"/>
    <w:rsid w:val="009C1549"/>
    <w:rsid w:val="009C15F7"/>
    <w:rsid w:val="009C1E67"/>
    <w:rsid w:val="009C2111"/>
    <w:rsid w:val="009C2646"/>
    <w:rsid w:val="009C288B"/>
    <w:rsid w:val="009C2BAD"/>
    <w:rsid w:val="009C31D3"/>
    <w:rsid w:val="009C3B33"/>
    <w:rsid w:val="009C3D20"/>
    <w:rsid w:val="009C3EDF"/>
    <w:rsid w:val="009C4966"/>
    <w:rsid w:val="009C522F"/>
    <w:rsid w:val="009C5F03"/>
    <w:rsid w:val="009C640B"/>
    <w:rsid w:val="009C6839"/>
    <w:rsid w:val="009C690C"/>
    <w:rsid w:val="009C7D71"/>
    <w:rsid w:val="009C7E41"/>
    <w:rsid w:val="009D016F"/>
    <w:rsid w:val="009D01FB"/>
    <w:rsid w:val="009D023D"/>
    <w:rsid w:val="009D0412"/>
    <w:rsid w:val="009D0949"/>
    <w:rsid w:val="009D156B"/>
    <w:rsid w:val="009D3D35"/>
    <w:rsid w:val="009D483B"/>
    <w:rsid w:val="009D628A"/>
    <w:rsid w:val="009D684F"/>
    <w:rsid w:val="009D69A0"/>
    <w:rsid w:val="009D6A88"/>
    <w:rsid w:val="009D7D0D"/>
    <w:rsid w:val="009E0241"/>
    <w:rsid w:val="009E0AF0"/>
    <w:rsid w:val="009E11B9"/>
    <w:rsid w:val="009E47FB"/>
    <w:rsid w:val="009E4EE9"/>
    <w:rsid w:val="009E522D"/>
    <w:rsid w:val="009E52FC"/>
    <w:rsid w:val="009E5301"/>
    <w:rsid w:val="009E6061"/>
    <w:rsid w:val="009E752B"/>
    <w:rsid w:val="009E756E"/>
    <w:rsid w:val="009E7F12"/>
    <w:rsid w:val="009F0A95"/>
    <w:rsid w:val="009F14FC"/>
    <w:rsid w:val="009F182E"/>
    <w:rsid w:val="009F1946"/>
    <w:rsid w:val="009F3B04"/>
    <w:rsid w:val="009F421F"/>
    <w:rsid w:val="009F4258"/>
    <w:rsid w:val="009F5595"/>
    <w:rsid w:val="009F55CD"/>
    <w:rsid w:val="009F5EBE"/>
    <w:rsid w:val="009F64FE"/>
    <w:rsid w:val="009F69B7"/>
    <w:rsid w:val="009F6B74"/>
    <w:rsid w:val="009F723C"/>
    <w:rsid w:val="009F74A2"/>
    <w:rsid w:val="00A00675"/>
    <w:rsid w:val="00A00B3E"/>
    <w:rsid w:val="00A01048"/>
    <w:rsid w:val="00A01575"/>
    <w:rsid w:val="00A01D36"/>
    <w:rsid w:val="00A02151"/>
    <w:rsid w:val="00A02819"/>
    <w:rsid w:val="00A02ABE"/>
    <w:rsid w:val="00A02BB7"/>
    <w:rsid w:val="00A02EE4"/>
    <w:rsid w:val="00A02FF1"/>
    <w:rsid w:val="00A037C1"/>
    <w:rsid w:val="00A04CFC"/>
    <w:rsid w:val="00A058CE"/>
    <w:rsid w:val="00A06B47"/>
    <w:rsid w:val="00A073A4"/>
    <w:rsid w:val="00A07EE0"/>
    <w:rsid w:val="00A1113B"/>
    <w:rsid w:val="00A12B7F"/>
    <w:rsid w:val="00A12DA4"/>
    <w:rsid w:val="00A130B7"/>
    <w:rsid w:val="00A1373D"/>
    <w:rsid w:val="00A137D1"/>
    <w:rsid w:val="00A139C4"/>
    <w:rsid w:val="00A16471"/>
    <w:rsid w:val="00A16D30"/>
    <w:rsid w:val="00A21292"/>
    <w:rsid w:val="00A221A2"/>
    <w:rsid w:val="00A2221E"/>
    <w:rsid w:val="00A225C6"/>
    <w:rsid w:val="00A22BDD"/>
    <w:rsid w:val="00A231A6"/>
    <w:rsid w:val="00A2324E"/>
    <w:rsid w:val="00A24CDD"/>
    <w:rsid w:val="00A252B7"/>
    <w:rsid w:val="00A25321"/>
    <w:rsid w:val="00A2579C"/>
    <w:rsid w:val="00A26009"/>
    <w:rsid w:val="00A2619A"/>
    <w:rsid w:val="00A2637D"/>
    <w:rsid w:val="00A27868"/>
    <w:rsid w:val="00A279C6"/>
    <w:rsid w:val="00A27C89"/>
    <w:rsid w:val="00A30954"/>
    <w:rsid w:val="00A30AAF"/>
    <w:rsid w:val="00A30C69"/>
    <w:rsid w:val="00A30D14"/>
    <w:rsid w:val="00A32253"/>
    <w:rsid w:val="00A32370"/>
    <w:rsid w:val="00A325AC"/>
    <w:rsid w:val="00A326AE"/>
    <w:rsid w:val="00A335C2"/>
    <w:rsid w:val="00A33906"/>
    <w:rsid w:val="00A33E66"/>
    <w:rsid w:val="00A34854"/>
    <w:rsid w:val="00A34CED"/>
    <w:rsid w:val="00A35895"/>
    <w:rsid w:val="00A35CC9"/>
    <w:rsid w:val="00A36212"/>
    <w:rsid w:val="00A36D65"/>
    <w:rsid w:val="00A36ED7"/>
    <w:rsid w:val="00A37032"/>
    <w:rsid w:val="00A3768B"/>
    <w:rsid w:val="00A419D9"/>
    <w:rsid w:val="00A41E31"/>
    <w:rsid w:val="00A42671"/>
    <w:rsid w:val="00A4340E"/>
    <w:rsid w:val="00A43489"/>
    <w:rsid w:val="00A43F2A"/>
    <w:rsid w:val="00A43F3D"/>
    <w:rsid w:val="00A440FB"/>
    <w:rsid w:val="00A44A44"/>
    <w:rsid w:val="00A45FBD"/>
    <w:rsid w:val="00A4608C"/>
    <w:rsid w:val="00A4624F"/>
    <w:rsid w:val="00A46832"/>
    <w:rsid w:val="00A46893"/>
    <w:rsid w:val="00A47C78"/>
    <w:rsid w:val="00A50006"/>
    <w:rsid w:val="00A518F1"/>
    <w:rsid w:val="00A5210E"/>
    <w:rsid w:val="00A52797"/>
    <w:rsid w:val="00A52845"/>
    <w:rsid w:val="00A53EDA"/>
    <w:rsid w:val="00A5439E"/>
    <w:rsid w:val="00A5502F"/>
    <w:rsid w:val="00A5514B"/>
    <w:rsid w:val="00A55653"/>
    <w:rsid w:val="00A55B86"/>
    <w:rsid w:val="00A56401"/>
    <w:rsid w:val="00A56761"/>
    <w:rsid w:val="00A5682C"/>
    <w:rsid w:val="00A568B4"/>
    <w:rsid w:val="00A56A58"/>
    <w:rsid w:val="00A56C14"/>
    <w:rsid w:val="00A56C6A"/>
    <w:rsid w:val="00A56CD1"/>
    <w:rsid w:val="00A571C6"/>
    <w:rsid w:val="00A57D47"/>
    <w:rsid w:val="00A57F38"/>
    <w:rsid w:val="00A600DA"/>
    <w:rsid w:val="00A605EE"/>
    <w:rsid w:val="00A60AD0"/>
    <w:rsid w:val="00A60AFA"/>
    <w:rsid w:val="00A60B06"/>
    <w:rsid w:val="00A60C63"/>
    <w:rsid w:val="00A61472"/>
    <w:rsid w:val="00A63B21"/>
    <w:rsid w:val="00A640D0"/>
    <w:rsid w:val="00A645C4"/>
    <w:rsid w:val="00A64A72"/>
    <w:rsid w:val="00A65A37"/>
    <w:rsid w:val="00A65C03"/>
    <w:rsid w:val="00A66D86"/>
    <w:rsid w:val="00A66E77"/>
    <w:rsid w:val="00A6773D"/>
    <w:rsid w:val="00A67A86"/>
    <w:rsid w:val="00A67C3A"/>
    <w:rsid w:val="00A67D8D"/>
    <w:rsid w:val="00A70C46"/>
    <w:rsid w:val="00A721BA"/>
    <w:rsid w:val="00A725C0"/>
    <w:rsid w:val="00A72E92"/>
    <w:rsid w:val="00A730B5"/>
    <w:rsid w:val="00A73F46"/>
    <w:rsid w:val="00A73F9B"/>
    <w:rsid w:val="00A748CE"/>
    <w:rsid w:val="00A74C60"/>
    <w:rsid w:val="00A75617"/>
    <w:rsid w:val="00A761AD"/>
    <w:rsid w:val="00A76696"/>
    <w:rsid w:val="00A76DB0"/>
    <w:rsid w:val="00A804F1"/>
    <w:rsid w:val="00A80F03"/>
    <w:rsid w:val="00A82ABF"/>
    <w:rsid w:val="00A82CDD"/>
    <w:rsid w:val="00A83810"/>
    <w:rsid w:val="00A83D2F"/>
    <w:rsid w:val="00A84679"/>
    <w:rsid w:val="00A851EA"/>
    <w:rsid w:val="00A8599F"/>
    <w:rsid w:val="00A90D4D"/>
    <w:rsid w:val="00A91018"/>
    <w:rsid w:val="00A920A8"/>
    <w:rsid w:val="00A92C5C"/>
    <w:rsid w:val="00A92E0B"/>
    <w:rsid w:val="00A92EAF"/>
    <w:rsid w:val="00A93944"/>
    <w:rsid w:val="00A947FD"/>
    <w:rsid w:val="00A9519F"/>
    <w:rsid w:val="00A95851"/>
    <w:rsid w:val="00A95BF5"/>
    <w:rsid w:val="00A9616F"/>
    <w:rsid w:val="00A96BFF"/>
    <w:rsid w:val="00A96C9C"/>
    <w:rsid w:val="00A975B0"/>
    <w:rsid w:val="00A975F1"/>
    <w:rsid w:val="00AA0967"/>
    <w:rsid w:val="00AA0AB7"/>
    <w:rsid w:val="00AA0C5E"/>
    <w:rsid w:val="00AA168E"/>
    <w:rsid w:val="00AA1C30"/>
    <w:rsid w:val="00AA1C9D"/>
    <w:rsid w:val="00AA1EC9"/>
    <w:rsid w:val="00AA253E"/>
    <w:rsid w:val="00AA2D5F"/>
    <w:rsid w:val="00AA2DBC"/>
    <w:rsid w:val="00AA360B"/>
    <w:rsid w:val="00AA441D"/>
    <w:rsid w:val="00AA4EF2"/>
    <w:rsid w:val="00AA5842"/>
    <w:rsid w:val="00AA6133"/>
    <w:rsid w:val="00AA6A14"/>
    <w:rsid w:val="00AA71CF"/>
    <w:rsid w:val="00AA7480"/>
    <w:rsid w:val="00AA7892"/>
    <w:rsid w:val="00AA7994"/>
    <w:rsid w:val="00AB02C7"/>
    <w:rsid w:val="00AB08BF"/>
    <w:rsid w:val="00AB13C1"/>
    <w:rsid w:val="00AB16EC"/>
    <w:rsid w:val="00AB178E"/>
    <w:rsid w:val="00AB1BCC"/>
    <w:rsid w:val="00AB1F98"/>
    <w:rsid w:val="00AB338A"/>
    <w:rsid w:val="00AB449B"/>
    <w:rsid w:val="00AB466F"/>
    <w:rsid w:val="00AB4923"/>
    <w:rsid w:val="00AB54B1"/>
    <w:rsid w:val="00AB6E3F"/>
    <w:rsid w:val="00AC02B9"/>
    <w:rsid w:val="00AC147A"/>
    <w:rsid w:val="00AC3428"/>
    <w:rsid w:val="00AC3804"/>
    <w:rsid w:val="00AC3B45"/>
    <w:rsid w:val="00AC42ED"/>
    <w:rsid w:val="00AC4C25"/>
    <w:rsid w:val="00AC584B"/>
    <w:rsid w:val="00AC5B08"/>
    <w:rsid w:val="00AC6286"/>
    <w:rsid w:val="00AC6456"/>
    <w:rsid w:val="00AD02E1"/>
    <w:rsid w:val="00AD0C07"/>
    <w:rsid w:val="00AD1BEC"/>
    <w:rsid w:val="00AD292A"/>
    <w:rsid w:val="00AD301F"/>
    <w:rsid w:val="00AD36F8"/>
    <w:rsid w:val="00AD3E6D"/>
    <w:rsid w:val="00AD426B"/>
    <w:rsid w:val="00AD45D1"/>
    <w:rsid w:val="00AD52BB"/>
    <w:rsid w:val="00AD5644"/>
    <w:rsid w:val="00AD5E30"/>
    <w:rsid w:val="00AD7643"/>
    <w:rsid w:val="00AE02A3"/>
    <w:rsid w:val="00AE0D8A"/>
    <w:rsid w:val="00AE0E0B"/>
    <w:rsid w:val="00AE19CF"/>
    <w:rsid w:val="00AE23A7"/>
    <w:rsid w:val="00AE2FC5"/>
    <w:rsid w:val="00AE361A"/>
    <w:rsid w:val="00AE3835"/>
    <w:rsid w:val="00AE42A5"/>
    <w:rsid w:val="00AE448F"/>
    <w:rsid w:val="00AE4946"/>
    <w:rsid w:val="00AE4B48"/>
    <w:rsid w:val="00AE5378"/>
    <w:rsid w:val="00AE6C55"/>
    <w:rsid w:val="00AE7128"/>
    <w:rsid w:val="00AE7138"/>
    <w:rsid w:val="00AE75BC"/>
    <w:rsid w:val="00AF1DC3"/>
    <w:rsid w:val="00AF32B5"/>
    <w:rsid w:val="00AF39AE"/>
    <w:rsid w:val="00AF445D"/>
    <w:rsid w:val="00AF53E0"/>
    <w:rsid w:val="00AF6386"/>
    <w:rsid w:val="00AF64EC"/>
    <w:rsid w:val="00AF6684"/>
    <w:rsid w:val="00B00031"/>
    <w:rsid w:val="00B00254"/>
    <w:rsid w:val="00B03A9F"/>
    <w:rsid w:val="00B0480B"/>
    <w:rsid w:val="00B04E43"/>
    <w:rsid w:val="00B04F41"/>
    <w:rsid w:val="00B05198"/>
    <w:rsid w:val="00B056AA"/>
    <w:rsid w:val="00B0574B"/>
    <w:rsid w:val="00B067FA"/>
    <w:rsid w:val="00B0741E"/>
    <w:rsid w:val="00B07E4A"/>
    <w:rsid w:val="00B10A27"/>
    <w:rsid w:val="00B11AEA"/>
    <w:rsid w:val="00B11B22"/>
    <w:rsid w:val="00B11BA3"/>
    <w:rsid w:val="00B128ED"/>
    <w:rsid w:val="00B12BA7"/>
    <w:rsid w:val="00B13B5F"/>
    <w:rsid w:val="00B13CCF"/>
    <w:rsid w:val="00B13E54"/>
    <w:rsid w:val="00B142CF"/>
    <w:rsid w:val="00B1470C"/>
    <w:rsid w:val="00B14756"/>
    <w:rsid w:val="00B14865"/>
    <w:rsid w:val="00B14CEA"/>
    <w:rsid w:val="00B1515A"/>
    <w:rsid w:val="00B157B1"/>
    <w:rsid w:val="00B15B8C"/>
    <w:rsid w:val="00B16C50"/>
    <w:rsid w:val="00B177B6"/>
    <w:rsid w:val="00B17E43"/>
    <w:rsid w:val="00B20062"/>
    <w:rsid w:val="00B20814"/>
    <w:rsid w:val="00B2147D"/>
    <w:rsid w:val="00B216EB"/>
    <w:rsid w:val="00B21790"/>
    <w:rsid w:val="00B226BC"/>
    <w:rsid w:val="00B22E56"/>
    <w:rsid w:val="00B234DA"/>
    <w:rsid w:val="00B23EE6"/>
    <w:rsid w:val="00B246D6"/>
    <w:rsid w:val="00B24C4B"/>
    <w:rsid w:val="00B25423"/>
    <w:rsid w:val="00B259B0"/>
    <w:rsid w:val="00B2733D"/>
    <w:rsid w:val="00B27669"/>
    <w:rsid w:val="00B30B63"/>
    <w:rsid w:val="00B30F6C"/>
    <w:rsid w:val="00B30F70"/>
    <w:rsid w:val="00B30FE4"/>
    <w:rsid w:val="00B31898"/>
    <w:rsid w:val="00B319D8"/>
    <w:rsid w:val="00B31B5F"/>
    <w:rsid w:val="00B326E1"/>
    <w:rsid w:val="00B334F0"/>
    <w:rsid w:val="00B34AB4"/>
    <w:rsid w:val="00B350ED"/>
    <w:rsid w:val="00B35BE8"/>
    <w:rsid w:val="00B3657B"/>
    <w:rsid w:val="00B36E69"/>
    <w:rsid w:val="00B36EB8"/>
    <w:rsid w:val="00B37120"/>
    <w:rsid w:val="00B37D39"/>
    <w:rsid w:val="00B40113"/>
    <w:rsid w:val="00B40697"/>
    <w:rsid w:val="00B406C3"/>
    <w:rsid w:val="00B41254"/>
    <w:rsid w:val="00B41533"/>
    <w:rsid w:val="00B41552"/>
    <w:rsid w:val="00B41639"/>
    <w:rsid w:val="00B41B8C"/>
    <w:rsid w:val="00B42D45"/>
    <w:rsid w:val="00B42DF1"/>
    <w:rsid w:val="00B43EB3"/>
    <w:rsid w:val="00B440AE"/>
    <w:rsid w:val="00B4477D"/>
    <w:rsid w:val="00B4490B"/>
    <w:rsid w:val="00B45237"/>
    <w:rsid w:val="00B45383"/>
    <w:rsid w:val="00B455FF"/>
    <w:rsid w:val="00B45642"/>
    <w:rsid w:val="00B45818"/>
    <w:rsid w:val="00B45DD0"/>
    <w:rsid w:val="00B45F09"/>
    <w:rsid w:val="00B463B8"/>
    <w:rsid w:val="00B4670E"/>
    <w:rsid w:val="00B46830"/>
    <w:rsid w:val="00B47380"/>
    <w:rsid w:val="00B47A9D"/>
    <w:rsid w:val="00B50923"/>
    <w:rsid w:val="00B50967"/>
    <w:rsid w:val="00B51A1E"/>
    <w:rsid w:val="00B51EF1"/>
    <w:rsid w:val="00B51F97"/>
    <w:rsid w:val="00B53476"/>
    <w:rsid w:val="00B53ED8"/>
    <w:rsid w:val="00B54B89"/>
    <w:rsid w:val="00B555B0"/>
    <w:rsid w:val="00B5607D"/>
    <w:rsid w:val="00B57866"/>
    <w:rsid w:val="00B57FBE"/>
    <w:rsid w:val="00B602C7"/>
    <w:rsid w:val="00B60D2C"/>
    <w:rsid w:val="00B60DA8"/>
    <w:rsid w:val="00B62324"/>
    <w:rsid w:val="00B624F6"/>
    <w:rsid w:val="00B625DC"/>
    <w:rsid w:val="00B62936"/>
    <w:rsid w:val="00B6319A"/>
    <w:rsid w:val="00B633D2"/>
    <w:rsid w:val="00B63DA0"/>
    <w:rsid w:val="00B64FB9"/>
    <w:rsid w:val="00B65415"/>
    <w:rsid w:val="00B65C10"/>
    <w:rsid w:val="00B65DCB"/>
    <w:rsid w:val="00B6672E"/>
    <w:rsid w:val="00B67BA3"/>
    <w:rsid w:val="00B704A2"/>
    <w:rsid w:val="00B7085A"/>
    <w:rsid w:val="00B71953"/>
    <w:rsid w:val="00B726AD"/>
    <w:rsid w:val="00B726B5"/>
    <w:rsid w:val="00B72A1E"/>
    <w:rsid w:val="00B72B62"/>
    <w:rsid w:val="00B73D61"/>
    <w:rsid w:val="00B74176"/>
    <w:rsid w:val="00B747B8"/>
    <w:rsid w:val="00B75D0A"/>
    <w:rsid w:val="00B76414"/>
    <w:rsid w:val="00B76F81"/>
    <w:rsid w:val="00B77324"/>
    <w:rsid w:val="00B77A96"/>
    <w:rsid w:val="00B77E57"/>
    <w:rsid w:val="00B77F6E"/>
    <w:rsid w:val="00B8182D"/>
    <w:rsid w:val="00B81F1E"/>
    <w:rsid w:val="00B82191"/>
    <w:rsid w:val="00B8226A"/>
    <w:rsid w:val="00B82283"/>
    <w:rsid w:val="00B83BA0"/>
    <w:rsid w:val="00B83E05"/>
    <w:rsid w:val="00B86ADB"/>
    <w:rsid w:val="00B871E8"/>
    <w:rsid w:val="00B90FA2"/>
    <w:rsid w:val="00B915E2"/>
    <w:rsid w:val="00B9278A"/>
    <w:rsid w:val="00B92B10"/>
    <w:rsid w:val="00B92DCD"/>
    <w:rsid w:val="00B93196"/>
    <w:rsid w:val="00B93D96"/>
    <w:rsid w:val="00B93E42"/>
    <w:rsid w:val="00B940AB"/>
    <w:rsid w:val="00B94215"/>
    <w:rsid w:val="00B94CE7"/>
    <w:rsid w:val="00B95741"/>
    <w:rsid w:val="00B95B30"/>
    <w:rsid w:val="00B960E5"/>
    <w:rsid w:val="00B963B5"/>
    <w:rsid w:val="00B964CB"/>
    <w:rsid w:val="00B97E32"/>
    <w:rsid w:val="00BA0189"/>
    <w:rsid w:val="00BA1114"/>
    <w:rsid w:val="00BA127E"/>
    <w:rsid w:val="00BA26AD"/>
    <w:rsid w:val="00BA29A0"/>
    <w:rsid w:val="00BA2D43"/>
    <w:rsid w:val="00BA3032"/>
    <w:rsid w:val="00BA40C5"/>
    <w:rsid w:val="00BA4339"/>
    <w:rsid w:val="00BA46CB"/>
    <w:rsid w:val="00BA48F4"/>
    <w:rsid w:val="00BA50B8"/>
    <w:rsid w:val="00BA663A"/>
    <w:rsid w:val="00BA6FEB"/>
    <w:rsid w:val="00BA70A5"/>
    <w:rsid w:val="00BA728E"/>
    <w:rsid w:val="00BA7826"/>
    <w:rsid w:val="00BA7830"/>
    <w:rsid w:val="00BA7D48"/>
    <w:rsid w:val="00BB0259"/>
    <w:rsid w:val="00BB15C9"/>
    <w:rsid w:val="00BB1C6C"/>
    <w:rsid w:val="00BB24D2"/>
    <w:rsid w:val="00BB3AD9"/>
    <w:rsid w:val="00BB40C6"/>
    <w:rsid w:val="00BB45C6"/>
    <w:rsid w:val="00BB4C09"/>
    <w:rsid w:val="00BB53A2"/>
    <w:rsid w:val="00BB54B7"/>
    <w:rsid w:val="00BB5E9E"/>
    <w:rsid w:val="00BB5F30"/>
    <w:rsid w:val="00BB6B83"/>
    <w:rsid w:val="00BB76A1"/>
    <w:rsid w:val="00BB76FA"/>
    <w:rsid w:val="00BB77F9"/>
    <w:rsid w:val="00BB7B8A"/>
    <w:rsid w:val="00BB7BFF"/>
    <w:rsid w:val="00BC1CCB"/>
    <w:rsid w:val="00BC1EBA"/>
    <w:rsid w:val="00BC2371"/>
    <w:rsid w:val="00BC2612"/>
    <w:rsid w:val="00BC2974"/>
    <w:rsid w:val="00BC38BE"/>
    <w:rsid w:val="00BC39CB"/>
    <w:rsid w:val="00BC469A"/>
    <w:rsid w:val="00BC4A83"/>
    <w:rsid w:val="00BC5003"/>
    <w:rsid w:val="00BC53F8"/>
    <w:rsid w:val="00BC5E91"/>
    <w:rsid w:val="00BC6A90"/>
    <w:rsid w:val="00BD05E5"/>
    <w:rsid w:val="00BD1ED9"/>
    <w:rsid w:val="00BD212E"/>
    <w:rsid w:val="00BD28F5"/>
    <w:rsid w:val="00BD2F3B"/>
    <w:rsid w:val="00BD386B"/>
    <w:rsid w:val="00BD3FB1"/>
    <w:rsid w:val="00BD5446"/>
    <w:rsid w:val="00BD58CE"/>
    <w:rsid w:val="00BD5A91"/>
    <w:rsid w:val="00BD6A3B"/>
    <w:rsid w:val="00BD6B27"/>
    <w:rsid w:val="00BD6DBB"/>
    <w:rsid w:val="00BD7826"/>
    <w:rsid w:val="00BE0223"/>
    <w:rsid w:val="00BE05D2"/>
    <w:rsid w:val="00BE06FD"/>
    <w:rsid w:val="00BE0D6B"/>
    <w:rsid w:val="00BE1383"/>
    <w:rsid w:val="00BE189B"/>
    <w:rsid w:val="00BE24F2"/>
    <w:rsid w:val="00BE2964"/>
    <w:rsid w:val="00BE2AD5"/>
    <w:rsid w:val="00BE5B04"/>
    <w:rsid w:val="00BE6338"/>
    <w:rsid w:val="00BE696E"/>
    <w:rsid w:val="00BE6D6F"/>
    <w:rsid w:val="00BE709F"/>
    <w:rsid w:val="00BE7171"/>
    <w:rsid w:val="00BE729C"/>
    <w:rsid w:val="00BE731C"/>
    <w:rsid w:val="00BE7C7B"/>
    <w:rsid w:val="00BF0E6D"/>
    <w:rsid w:val="00BF16E2"/>
    <w:rsid w:val="00BF16F8"/>
    <w:rsid w:val="00BF1886"/>
    <w:rsid w:val="00BF19B6"/>
    <w:rsid w:val="00BF1B5C"/>
    <w:rsid w:val="00BF2229"/>
    <w:rsid w:val="00BF2A72"/>
    <w:rsid w:val="00BF2E78"/>
    <w:rsid w:val="00BF3A24"/>
    <w:rsid w:val="00BF434B"/>
    <w:rsid w:val="00BF4BE8"/>
    <w:rsid w:val="00BF4C20"/>
    <w:rsid w:val="00BF5B56"/>
    <w:rsid w:val="00BF7177"/>
    <w:rsid w:val="00C007DD"/>
    <w:rsid w:val="00C00D0F"/>
    <w:rsid w:val="00C01C5E"/>
    <w:rsid w:val="00C02269"/>
    <w:rsid w:val="00C027D8"/>
    <w:rsid w:val="00C02A11"/>
    <w:rsid w:val="00C02D73"/>
    <w:rsid w:val="00C036B3"/>
    <w:rsid w:val="00C036CC"/>
    <w:rsid w:val="00C03E22"/>
    <w:rsid w:val="00C04116"/>
    <w:rsid w:val="00C0448F"/>
    <w:rsid w:val="00C04CEC"/>
    <w:rsid w:val="00C05FD7"/>
    <w:rsid w:val="00C06BB8"/>
    <w:rsid w:val="00C07374"/>
    <w:rsid w:val="00C102AF"/>
    <w:rsid w:val="00C109DF"/>
    <w:rsid w:val="00C10A46"/>
    <w:rsid w:val="00C121B2"/>
    <w:rsid w:val="00C12534"/>
    <w:rsid w:val="00C12903"/>
    <w:rsid w:val="00C13310"/>
    <w:rsid w:val="00C13A1D"/>
    <w:rsid w:val="00C13E74"/>
    <w:rsid w:val="00C1486C"/>
    <w:rsid w:val="00C16405"/>
    <w:rsid w:val="00C16EED"/>
    <w:rsid w:val="00C17101"/>
    <w:rsid w:val="00C172FB"/>
    <w:rsid w:val="00C1730D"/>
    <w:rsid w:val="00C17DF6"/>
    <w:rsid w:val="00C201E9"/>
    <w:rsid w:val="00C22299"/>
    <w:rsid w:val="00C22E92"/>
    <w:rsid w:val="00C233B1"/>
    <w:rsid w:val="00C245FA"/>
    <w:rsid w:val="00C24BAD"/>
    <w:rsid w:val="00C258F8"/>
    <w:rsid w:val="00C25C32"/>
    <w:rsid w:val="00C25F00"/>
    <w:rsid w:val="00C25FD5"/>
    <w:rsid w:val="00C2764D"/>
    <w:rsid w:val="00C30600"/>
    <w:rsid w:val="00C30759"/>
    <w:rsid w:val="00C30D15"/>
    <w:rsid w:val="00C30DD4"/>
    <w:rsid w:val="00C30FA1"/>
    <w:rsid w:val="00C329DD"/>
    <w:rsid w:val="00C32A5E"/>
    <w:rsid w:val="00C32CEE"/>
    <w:rsid w:val="00C331E8"/>
    <w:rsid w:val="00C33E71"/>
    <w:rsid w:val="00C33EC3"/>
    <w:rsid w:val="00C33FCA"/>
    <w:rsid w:val="00C345C3"/>
    <w:rsid w:val="00C34E71"/>
    <w:rsid w:val="00C34E99"/>
    <w:rsid w:val="00C35355"/>
    <w:rsid w:val="00C35B10"/>
    <w:rsid w:val="00C374C9"/>
    <w:rsid w:val="00C378C2"/>
    <w:rsid w:val="00C40B81"/>
    <w:rsid w:val="00C43C2F"/>
    <w:rsid w:val="00C43F50"/>
    <w:rsid w:val="00C441CE"/>
    <w:rsid w:val="00C44640"/>
    <w:rsid w:val="00C446B3"/>
    <w:rsid w:val="00C452DF"/>
    <w:rsid w:val="00C45495"/>
    <w:rsid w:val="00C45525"/>
    <w:rsid w:val="00C4561F"/>
    <w:rsid w:val="00C45DB0"/>
    <w:rsid w:val="00C45FC6"/>
    <w:rsid w:val="00C46CEE"/>
    <w:rsid w:val="00C472AD"/>
    <w:rsid w:val="00C47830"/>
    <w:rsid w:val="00C479EF"/>
    <w:rsid w:val="00C509A2"/>
    <w:rsid w:val="00C509FB"/>
    <w:rsid w:val="00C50B05"/>
    <w:rsid w:val="00C50D39"/>
    <w:rsid w:val="00C51863"/>
    <w:rsid w:val="00C518B8"/>
    <w:rsid w:val="00C523B7"/>
    <w:rsid w:val="00C5306C"/>
    <w:rsid w:val="00C53A52"/>
    <w:rsid w:val="00C541EF"/>
    <w:rsid w:val="00C544F6"/>
    <w:rsid w:val="00C54ECD"/>
    <w:rsid w:val="00C56B90"/>
    <w:rsid w:val="00C57BBA"/>
    <w:rsid w:val="00C60D75"/>
    <w:rsid w:val="00C60FDC"/>
    <w:rsid w:val="00C61525"/>
    <w:rsid w:val="00C62259"/>
    <w:rsid w:val="00C629DC"/>
    <w:rsid w:val="00C62AEE"/>
    <w:rsid w:val="00C636D8"/>
    <w:rsid w:val="00C63A32"/>
    <w:rsid w:val="00C63B56"/>
    <w:rsid w:val="00C64359"/>
    <w:rsid w:val="00C646D9"/>
    <w:rsid w:val="00C64A91"/>
    <w:rsid w:val="00C65578"/>
    <w:rsid w:val="00C66366"/>
    <w:rsid w:val="00C6684E"/>
    <w:rsid w:val="00C66D03"/>
    <w:rsid w:val="00C67449"/>
    <w:rsid w:val="00C67F8B"/>
    <w:rsid w:val="00C7084F"/>
    <w:rsid w:val="00C71C4A"/>
    <w:rsid w:val="00C724B6"/>
    <w:rsid w:val="00C728C5"/>
    <w:rsid w:val="00C72B24"/>
    <w:rsid w:val="00C72DEE"/>
    <w:rsid w:val="00C74048"/>
    <w:rsid w:val="00C74783"/>
    <w:rsid w:val="00C749C7"/>
    <w:rsid w:val="00C74B87"/>
    <w:rsid w:val="00C76381"/>
    <w:rsid w:val="00C7645D"/>
    <w:rsid w:val="00C76DDC"/>
    <w:rsid w:val="00C7766A"/>
    <w:rsid w:val="00C807B9"/>
    <w:rsid w:val="00C8142E"/>
    <w:rsid w:val="00C81819"/>
    <w:rsid w:val="00C81A43"/>
    <w:rsid w:val="00C81D46"/>
    <w:rsid w:val="00C8316D"/>
    <w:rsid w:val="00C836C1"/>
    <w:rsid w:val="00C8739C"/>
    <w:rsid w:val="00C87CC0"/>
    <w:rsid w:val="00C90285"/>
    <w:rsid w:val="00C919BE"/>
    <w:rsid w:val="00C921BE"/>
    <w:rsid w:val="00C93398"/>
    <w:rsid w:val="00C94446"/>
    <w:rsid w:val="00C94995"/>
    <w:rsid w:val="00C9527D"/>
    <w:rsid w:val="00C95727"/>
    <w:rsid w:val="00C958E8"/>
    <w:rsid w:val="00C95A31"/>
    <w:rsid w:val="00C95F64"/>
    <w:rsid w:val="00C9742B"/>
    <w:rsid w:val="00CA0385"/>
    <w:rsid w:val="00CA0628"/>
    <w:rsid w:val="00CA08A2"/>
    <w:rsid w:val="00CA08C4"/>
    <w:rsid w:val="00CA0D1A"/>
    <w:rsid w:val="00CA1425"/>
    <w:rsid w:val="00CA154B"/>
    <w:rsid w:val="00CA18A6"/>
    <w:rsid w:val="00CA28B1"/>
    <w:rsid w:val="00CA4A23"/>
    <w:rsid w:val="00CA4F24"/>
    <w:rsid w:val="00CA6D6B"/>
    <w:rsid w:val="00CA7656"/>
    <w:rsid w:val="00CA7701"/>
    <w:rsid w:val="00CA7CBB"/>
    <w:rsid w:val="00CA7D83"/>
    <w:rsid w:val="00CB084F"/>
    <w:rsid w:val="00CB0971"/>
    <w:rsid w:val="00CB0DF5"/>
    <w:rsid w:val="00CB10FF"/>
    <w:rsid w:val="00CB1251"/>
    <w:rsid w:val="00CB283E"/>
    <w:rsid w:val="00CB3C4A"/>
    <w:rsid w:val="00CB52C4"/>
    <w:rsid w:val="00CB58C3"/>
    <w:rsid w:val="00CB5D77"/>
    <w:rsid w:val="00CB5F31"/>
    <w:rsid w:val="00CB6436"/>
    <w:rsid w:val="00CB7882"/>
    <w:rsid w:val="00CC14B5"/>
    <w:rsid w:val="00CC1545"/>
    <w:rsid w:val="00CC1CB4"/>
    <w:rsid w:val="00CC2E0D"/>
    <w:rsid w:val="00CC3926"/>
    <w:rsid w:val="00CC41A0"/>
    <w:rsid w:val="00CC4855"/>
    <w:rsid w:val="00CC55FE"/>
    <w:rsid w:val="00CC58E7"/>
    <w:rsid w:val="00CC605C"/>
    <w:rsid w:val="00CC60DB"/>
    <w:rsid w:val="00CC614F"/>
    <w:rsid w:val="00CC6BCD"/>
    <w:rsid w:val="00CC738F"/>
    <w:rsid w:val="00CC7FEB"/>
    <w:rsid w:val="00CD0731"/>
    <w:rsid w:val="00CD098B"/>
    <w:rsid w:val="00CD1786"/>
    <w:rsid w:val="00CD1E3F"/>
    <w:rsid w:val="00CD213D"/>
    <w:rsid w:val="00CD228E"/>
    <w:rsid w:val="00CD2621"/>
    <w:rsid w:val="00CD3356"/>
    <w:rsid w:val="00CD518A"/>
    <w:rsid w:val="00CD6369"/>
    <w:rsid w:val="00CD6731"/>
    <w:rsid w:val="00CD6CCB"/>
    <w:rsid w:val="00CD7983"/>
    <w:rsid w:val="00CE025A"/>
    <w:rsid w:val="00CE043A"/>
    <w:rsid w:val="00CE0596"/>
    <w:rsid w:val="00CE26C3"/>
    <w:rsid w:val="00CE29CD"/>
    <w:rsid w:val="00CE30EC"/>
    <w:rsid w:val="00CE3383"/>
    <w:rsid w:val="00CE3840"/>
    <w:rsid w:val="00CE3AD8"/>
    <w:rsid w:val="00CE3EFF"/>
    <w:rsid w:val="00CE5FC2"/>
    <w:rsid w:val="00CE61F9"/>
    <w:rsid w:val="00CE7C06"/>
    <w:rsid w:val="00CF052C"/>
    <w:rsid w:val="00CF0BFF"/>
    <w:rsid w:val="00CF41AE"/>
    <w:rsid w:val="00CF498B"/>
    <w:rsid w:val="00CF5519"/>
    <w:rsid w:val="00CF570D"/>
    <w:rsid w:val="00CF61D5"/>
    <w:rsid w:val="00CF703F"/>
    <w:rsid w:val="00CF79FF"/>
    <w:rsid w:val="00D007C9"/>
    <w:rsid w:val="00D008FE"/>
    <w:rsid w:val="00D009EB"/>
    <w:rsid w:val="00D00A72"/>
    <w:rsid w:val="00D02084"/>
    <w:rsid w:val="00D02628"/>
    <w:rsid w:val="00D026D2"/>
    <w:rsid w:val="00D04687"/>
    <w:rsid w:val="00D0553F"/>
    <w:rsid w:val="00D059A0"/>
    <w:rsid w:val="00D05B7A"/>
    <w:rsid w:val="00D07111"/>
    <w:rsid w:val="00D0749C"/>
    <w:rsid w:val="00D07BD7"/>
    <w:rsid w:val="00D10178"/>
    <w:rsid w:val="00D11BB7"/>
    <w:rsid w:val="00D11CE3"/>
    <w:rsid w:val="00D11D40"/>
    <w:rsid w:val="00D1201D"/>
    <w:rsid w:val="00D124CB"/>
    <w:rsid w:val="00D12CCB"/>
    <w:rsid w:val="00D14144"/>
    <w:rsid w:val="00D146AB"/>
    <w:rsid w:val="00D14704"/>
    <w:rsid w:val="00D157EB"/>
    <w:rsid w:val="00D15D1D"/>
    <w:rsid w:val="00D16372"/>
    <w:rsid w:val="00D17370"/>
    <w:rsid w:val="00D1794B"/>
    <w:rsid w:val="00D17D37"/>
    <w:rsid w:val="00D17FDE"/>
    <w:rsid w:val="00D20133"/>
    <w:rsid w:val="00D204BF"/>
    <w:rsid w:val="00D20C98"/>
    <w:rsid w:val="00D21164"/>
    <w:rsid w:val="00D21649"/>
    <w:rsid w:val="00D22602"/>
    <w:rsid w:val="00D2356D"/>
    <w:rsid w:val="00D23846"/>
    <w:rsid w:val="00D26D39"/>
    <w:rsid w:val="00D26F23"/>
    <w:rsid w:val="00D272FD"/>
    <w:rsid w:val="00D278E7"/>
    <w:rsid w:val="00D27CBC"/>
    <w:rsid w:val="00D307F9"/>
    <w:rsid w:val="00D30E91"/>
    <w:rsid w:val="00D32DFB"/>
    <w:rsid w:val="00D32EB4"/>
    <w:rsid w:val="00D331E2"/>
    <w:rsid w:val="00D33917"/>
    <w:rsid w:val="00D33E75"/>
    <w:rsid w:val="00D3474A"/>
    <w:rsid w:val="00D35567"/>
    <w:rsid w:val="00D35A35"/>
    <w:rsid w:val="00D36081"/>
    <w:rsid w:val="00D36780"/>
    <w:rsid w:val="00D3683A"/>
    <w:rsid w:val="00D36852"/>
    <w:rsid w:val="00D379B1"/>
    <w:rsid w:val="00D37EB8"/>
    <w:rsid w:val="00D37F8B"/>
    <w:rsid w:val="00D40820"/>
    <w:rsid w:val="00D40F47"/>
    <w:rsid w:val="00D41AA4"/>
    <w:rsid w:val="00D423A0"/>
    <w:rsid w:val="00D4259D"/>
    <w:rsid w:val="00D42E9C"/>
    <w:rsid w:val="00D43C99"/>
    <w:rsid w:val="00D43CAB"/>
    <w:rsid w:val="00D44C45"/>
    <w:rsid w:val="00D44D03"/>
    <w:rsid w:val="00D44D92"/>
    <w:rsid w:val="00D4549B"/>
    <w:rsid w:val="00D45FE8"/>
    <w:rsid w:val="00D461FD"/>
    <w:rsid w:val="00D466B2"/>
    <w:rsid w:val="00D46D8A"/>
    <w:rsid w:val="00D47148"/>
    <w:rsid w:val="00D4749B"/>
    <w:rsid w:val="00D479F9"/>
    <w:rsid w:val="00D47A71"/>
    <w:rsid w:val="00D50F07"/>
    <w:rsid w:val="00D51038"/>
    <w:rsid w:val="00D523E6"/>
    <w:rsid w:val="00D52637"/>
    <w:rsid w:val="00D52970"/>
    <w:rsid w:val="00D5398B"/>
    <w:rsid w:val="00D541FA"/>
    <w:rsid w:val="00D54CDB"/>
    <w:rsid w:val="00D558D9"/>
    <w:rsid w:val="00D56869"/>
    <w:rsid w:val="00D56D52"/>
    <w:rsid w:val="00D57AAE"/>
    <w:rsid w:val="00D60803"/>
    <w:rsid w:val="00D61469"/>
    <w:rsid w:val="00D61D61"/>
    <w:rsid w:val="00D624EC"/>
    <w:rsid w:val="00D63166"/>
    <w:rsid w:val="00D648C2"/>
    <w:rsid w:val="00D658C1"/>
    <w:rsid w:val="00D65DEA"/>
    <w:rsid w:val="00D65F7B"/>
    <w:rsid w:val="00D662C0"/>
    <w:rsid w:val="00D6681F"/>
    <w:rsid w:val="00D66AC6"/>
    <w:rsid w:val="00D66CD9"/>
    <w:rsid w:val="00D67070"/>
    <w:rsid w:val="00D67295"/>
    <w:rsid w:val="00D67BAE"/>
    <w:rsid w:val="00D701C3"/>
    <w:rsid w:val="00D7111E"/>
    <w:rsid w:val="00D71C6B"/>
    <w:rsid w:val="00D72254"/>
    <w:rsid w:val="00D72B43"/>
    <w:rsid w:val="00D72CDA"/>
    <w:rsid w:val="00D72D87"/>
    <w:rsid w:val="00D73168"/>
    <w:rsid w:val="00D744F0"/>
    <w:rsid w:val="00D7526F"/>
    <w:rsid w:val="00D7547E"/>
    <w:rsid w:val="00D75743"/>
    <w:rsid w:val="00D75A57"/>
    <w:rsid w:val="00D77413"/>
    <w:rsid w:val="00D77D85"/>
    <w:rsid w:val="00D77FC7"/>
    <w:rsid w:val="00D807CA"/>
    <w:rsid w:val="00D81B44"/>
    <w:rsid w:val="00D81D17"/>
    <w:rsid w:val="00D8316D"/>
    <w:rsid w:val="00D838DF"/>
    <w:rsid w:val="00D84201"/>
    <w:rsid w:val="00D84303"/>
    <w:rsid w:val="00D84BEB"/>
    <w:rsid w:val="00D85FCD"/>
    <w:rsid w:val="00D86D22"/>
    <w:rsid w:val="00D86EF1"/>
    <w:rsid w:val="00D9093D"/>
    <w:rsid w:val="00D90BFC"/>
    <w:rsid w:val="00D911F3"/>
    <w:rsid w:val="00D91323"/>
    <w:rsid w:val="00D91AE4"/>
    <w:rsid w:val="00D91B9B"/>
    <w:rsid w:val="00D930DF"/>
    <w:rsid w:val="00D940CF"/>
    <w:rsid w:val="00D945C3"/>
    <w:rsid w:val="00D95E9C"/>
    <w:rsid w:val="00D96506"/>
    <w:rsid w:val="00D96822"/>
    <w:rsid w:val="00D975DC"/>
    <w:rsid w:val="00DA0243"/>
    <w:rsid w:val="00DA0F84"/>
    <w:rsid w:val="00DA22B2"/>
    <w:rsid w:val="00DA27E8"/>
    <w:rsid w:val="00DA3494"/>
    <w:rsid w:val="00DA4C7C"/>
    <w:rsid w:val="00DA5A33"/>
    <w:rsid w:val="00DA60AA"/>
    <w:rsid w:val="00DA645A"/>
    <w:rsid w:val="00DA669B"/>
    <w:rsid w:val="00DA69D9"/>
    <w:rsid w:val="00DA6E23"/>
    <w:rsid w:val="00DA79B7"/>
    <w:rsid w:val="00DA7A85"/>
    <w:rsid w:val="00DA7AE4"/>
    <w:rsid w:val="00DB0333"/>
    <w:rsid w:val="00DB0CF5"/>
    <w:rsid w:val="00DB18B8"/>
    <w:rsid w:val="00DB22FD"/>
    <w:rsid w:val="00DB23F4"/>
    <w:rsid w:val="00DB2B84"/>
    <w:rsid w:val="00DB2F74"/>
    <w:rsid w:val="00DB3419"/>
    <w:rsid w:val="00DB36EA"/>
    <w:rsid w:val="00DB4015"/>
    <w:rsid w:val="00DB5025"/>
    <w:rsid w:val="00DB6264"/>
    <w:rsid w:val="00DB710C"/>
    <w:rsid w:val="00DB7C6F"/>
    <w:rsid w:val="00DC00BE"/>
    <w:rsid w:val="00DC04C6"/>
    <w:rsid w:val="00DC0C76"/>
    <w:rsid w:val="00DC0E53"/>
    <w:rsid w:val="00DC1647"/>
    <w:rsid w:val="00DC1BF1"/>
    <w:rsid w:val="00DC2B20"/>
    <w:rsid w:val="00DC2FDF"/>
    <w:rsid w:val="00DC337E"/>
    <w:rsid w:val="00DC404A"/>
    <w:rsid w:val="00DC4EAF"/>
    <w:rsid w:val="00DC5146"/>
    <w:rsid w:val="00DC52EA"/>
    <w:rsid w:val="00DC5828"/>
    <w:rsid w:val="00DC58F1"/>
    <w:rsid w:val="00DC6CAE"/>
    <w:rsid w:val="00DC761E"/>
    <w:rsid w:val="00DC7F27"/>
    <w:rsid w:val="00DD0C11"/>
    <w:rsid w:val="00DD0C48"/>
    <w:rsid w:val="00DD1C31"/>
    <w:rsid w:val="00DD2032"/>
    <w:rsid w:val="00DD2194"/>
    <w:rsid w:val="00DD3D98"/>
    <w:rsid w:val="00DD3DA6"/>
    <w:rsid w:val="00DD3DFF"/>
    <w:rsid w:val="00DD3F39"/>
    <w:rsid w:val="00DD4015"/>
    <w:rsid w:val="00DD430D"/>
    <w:rsid w:val="00DD4660"/>
    <w:rsid w:val="00DD4DDC"/>
    <w:rsid w:val="00DD5955"/>
    <w:rsid w:val="00DD5A0B"/>
    <w:rsid w:val="00DD5ADB"/>
    <w:rsid w:val="00DD5D5C"/>
    <w:rsid w:val="00DD682A"/>
    <w:rsid w:val="00DD7EC1"/>
    <w:rsid w:val="00DE0204"/>
    <w:rsid w:val="00DE093B"/>
    <w:rsid w:val="00DE0F4A"/>
    <w:rsid w:val="00DE110A"/>
    <w:rsid w:val="00DE1385"/>
    <w:rsid w:val="00DE1D89"/>
    <w:rsid w:val="00DE24E7"/>
    <w:rsid w:val="00DE29F0"/>
    <w:rsid w:val="00DE5666"/>
    <w:rsid w:val="00DE62B7"/>
    <w:rsid w:val="00DE6382"/>
    <w:rsid w:val="00DE67A1"/>
    <w:rsid w:val="00DE6D59"/>
    <w:rsid w:val="00DE6DDB"/>
    <w:rsid w:val="00DF07A9"/>
    <w:rsid w:val="00DF0C68"/>
    <w:rsid w:val="00DF17E9"/>
    <w:rsid w:val="00DF1D0D"/>
    <w:rsid w:val="00DF1E03"/>
    <w:rsid w:val="00DF21D0"/>
    <w:rsid w:val="00DF2C18"/>
    <w:rsid w:val="00DF382B"/>
    <w:rsid w:val="00DF3FC1"/>
    <w:rsid w:val="00DF4F74"/>
    <w:rsid w:val="00DF6175"/>
    <w:rsid w:val="00DF6D00"/>
    <w:rsid w:val="00E00249"/>
    <w:rsid w:val="00E00E5D"/>
    <w:rsid w:val="00E0316E"/>
    <w:rsid w:val="00E03339"/>
    <w:rsid w:val="00E03751"/>
    <w:rsid w:val="00E04698"/>
    <w:rsid w:val="00E04EBF"/>
    <w:rsid w:val="00E05B64"/>
    <w:rsid w:val="00E060C4"/>
    <w:rsid w:val="00E06ACB"/>
    <w:rsid w:val="00E06ECC"/>
    <w:rsid w:val="00E06F57"/>
    <w:rsid w:val="00E07A39"/>
    <w:rsid w:val="00E07AF8"/>
    <w:rsid w:val="00E10108"/>
    <w:rsid w:val="00E112FA"/>
    <w:rsid w:val="00E12776"/>
    <w:rsid w:val="00E127EE"/>
    <w:rsid w:val="00E13A2B"/>
    <w:rsid w:val="00E13BAF"/>
    <w:rsid w:val="00E13BC4"/>
    <w:rsid w:val="00E14363"/>
    <w:rsid w:val="00E14700"/>
    <w:rsid w:val="00E147DA"/>
    <w:rsid w:val="00E14F71"/>
    <w:rsid w:val="00E152F2"/>
    <w:rsid w:val="00E155B2"/>
    <w:rsid w:val="00E1607B"/>
    <w:rsid w:val="00E1639F"/>
    <w:rsid w:val="00E17E14"/>
    <w:rsid w:val="00E204E7"/>
    <w:rsid w:val="00E20919"/>
    <w:rsid w:val="00E21116"/>
    <w:rsid w:val="00E21A76"/>
    <w:rsid w:val="00E21DA7"/>
    <w:rsid w:val="00E2248C"/>
    <w:rsid w:val="00E22B64"/>
    <w:rsid w:val="00E22E3E"/>
    <w:rsid w:val="00E23351"/>
    <w:rsid w:val="00E235F2"/>
    <w:rsid w:val="00E24120"/>
    <w:rsid w:val="00E2446D"/>
    <w:rsid w:val="00E24D08"/>
    <w:rsid w:val="00E25632"/>
    <w:rsid w:val="00E26FD1"/>
    <w:rsid w:val="00E27903"/>
    <w:rsid w:val="00E305AA"/>
    <w:rsid w:val="00E3082B"/>
    <w:rsid w:val="00E30C60"/>
    <w:rsid w:val="00E313E6"/>
    <w:rsid w:val="00E33199"/>
    <w:rsid w:val="00E3344C"/>
    <w:rsid w:val="00E35C87"/>
    <w:rsid w:val="00E35D40"/>
    <w:rsid w:val="00E36BF0"/>
    <w:rsid w:val="00E40232"/>
    <w:rsid w:val="00E404ED"/>
    <w:rsid w:val="00E40DFE"/>
    <w:rsid w:val="00E4160A"/>
    <w:rsid w:val="00E422BC"/>
    <w:rsid w:val="00E4247E"/>
    <w:rsid w:val="00E42819"/>
    <w:rsid w:val="00E435C4"/>
    <w:rsid w:val="00E43B4B"/>
    <w:rsid w:val="00E44244"/>
    <w:rsid w:val="00E44CBA"/>
    <w:rsid w:val="00E455C7"/>
    <w:rsid w:val="00E458AB"/>
    <w:rsid w:val="00E45A78"/>
    <w:rsid w:val="00E45F73"/>
    <w:rsid w:val="00E461EA"/>
    <w:rsid w:val="00E468B0"/>
    <w:rsid w:val="00E47884"/>
    <w:rsid w:val="00E50567"/>
    <w:rsid w:val="00E505DF"/>
    <w:rsid w:val="00E50EE9"/>
    <w:rsid w:val="00E51E81"/>
    <w:rsid w:val="00E525B4"/>
    <w:rsid w:val="00E52627"/>
    <w:rsid w:val="00E52853"/>
    <w:rsid w:val="00E52AEF"/>
    <w:rsid w:val="00E53298"/>
    <w:rsid w:val="00E53730"/>
    <w:rsid w:val="00E54E0F"/>
    <w:rsid w:val="00E54F7B"/>
    <w:rsid w:val="00E5564B"/>
    <w:rsid w:val="00E556E5"/>
    <w:rsid w:val="00E55B29"/>
    <w:rsid w:val="00E55C3D"/>
    <w:rsid w:val="00E55DE6"/>
    <w:rsid w:val="00E56B88"/>
    <w:rsid w:val="00E5705D"/>
    <w:rsid w:val="00E578CA"/>
    <w:rsid w:val="00E6063B"/>
    <w:rsid w:val="00E61757"/>
    <w:rsid w:val="00E6282D"/>
    <w:rsid w:val="00E634C4"/>
    <w:rsid w:val="00E639EF"/>
    <w:rsid w:val="00E651D1"/>
    <w:rsid w:val="00E65310"/>
    <w:rsid w:val="00E65BCE"/>
    <w:rsid w:val="00E663CC"/>
    <w:rsid w:val="00E67042"/>
    <w:rsid w:val="00E674DE"/>
    <w:rsid w:val="00E67DE7"/>
    <w:rsid w:val="00E67E4A"/>
    <w:rsid w:val="00E707D1"/>
    <w:rsid w:val="00E70C63"/>
    <w:rsid w:val="00E70E7D"/>
    <w:rsid w:val="00E72052"/>
    <w:rsid w:val="00E72357"/>
    <w:rsid w:val="00E723CC"/>
    <w:rsid w:val="00E72D6C"/>
    <w:rsid w:val="00E72E1A"/>
    <w:rsid w:val="00E73211"/>
    <w:rsid w:val="00E73BE9"/>
    <w:rsid w:val="00E740CE"/>
    <w:rsid w:val="00E7432C"/>
    <w:rsid w:val="00E74CD3"/>
    <w:rsid w:val="00E74D07"/>
    <w:rsid w:val="00E74E2B"/>
    <w:rsid w:val="00E7572B"/>
    <w:rsid w:val="00E7608D"/>
    <w:rsid w:val="00E765E5"/>
    <w:rsid w:val="00E7697F"/>
    <w:rsid w:val="00E76A27"/>
    <w:rsid w:val="00E7742F"/>
    <w:rsid w:val="00E77F8C"/>
    <w:rsid w:val="00E80DC1"/>
    <w:rsid w:val="00E82452"/>
    <w:rsid w:val="00E82774"/>
    <w:rsid w:val="00E82EFB"/>
    <w:rsid w:val="00E83A47"/>
    <w:rsid w:val="00E83C37"/>
    <w:rsid w:val="00E840F7"/>
    <w:rsid w:val="00E84836"/>
    <w:rsid w:val="00E848DB"/>
    <w:rsid w:val="00E85CB7"/>
    <w:rsid w:val="00E87BF5"/>
    <w:rsid w:val="00E902C9"/>
    <w:rsid w:val="00E90B45"/>
    <w:rsid w:val="00E9199C"/>
    <w:rsid w:val="00E91CE4"/>
    <w:rsid w:val="00E91DCC"/>
    <w:rsid w:val="00E92052"/>
    <w:rsid w:val="00E921D7"/>
    <w:rsid w:val="00E92331"/>
    <w:rsid w:val="00E9233E"/>
    <w:rsid w:val="00E92644"/>
    <w:rsid w:val="00E92C23"/>
    <w:rsid w:val="00E93A07"/>
    <w:rsid w:val="00E94114"/>
    <w:rsid w:val="00E9524D"/>
    <w:rsid w:val="00E95416"/>
    <w:rsid w:val="00E967D9"/>
    <w:rsid w:val="00E971A0"/>
    <w:rsid w:val="00E97336"/>
    <w:rsid w:val="00E97B40"/>
    <w:rsid w:val="00EA00A8"/>
    <w:rsid w:val="00EA084A"/>
    <w:rsid w:val="00EA0E61"/>
    <w:rsid w:val="00EA1AAF"/>
    <w:rsid w:val="00EA297C"/>
    <w:rsid w:val="00EA3DD3"/>
    <w:rsid w:val="00EA434E"/>
    <w:rsid w:val="00EA67A4"/>
    <w:rsid w:val="00EA77C6"/>
    <w:rsid w:val="00EA7D62"/>
    <w:rsid w:val="00EB058A"/>
    <w:rsid w:val="00EB0A2C"/>
    <w:rsid w:val="00EB11B2"/>
    <w:rsid w:val="00EB23D7"/>
    <w:rsid w:val="00EB2477"/>
    <w:rsid w:val="00EB3508"/>
    <w:rsid w:val="00EB57FA"/>
    <w:rsid w:val="00EB634D"/>
    <w:rsid w:val="00EB7497"/>
    <w:rsid w:val="00EB74F4"/>
    <w:rsid w:val="00EB7558"/>
    <w:rsid w:val="00EC0294"/>
    <w:rsid w:val="00EC0717"/>
    <w:rsid w:val="00EC0731"/>
    <w:rsid w:val="00EC087B"/>
    <w:rsid w:val="00EC0E56"/>
    <w:rsid w:val="00EC0E86"/>
    <w:rsid w:val="00EC15EF"/>
    <w:rsid w:val="00EC166B"/>
    <w:rsid w:val="00EC2E80"/>
    <w:rsid w:val="00EC354D"/>
    <w:rsid w:val="00EC57B9"/>
    <w:rsid w:val="00EC5A2A"/>
    <w:rsid w:val="00EC5B02"/>
    <w:rsid w:val="00EC6751"/>
    <w:rsid w:val="00EC72BB"/>
    <w:rsid w:val="00EC72C1"/>
    <w:rsid w:val="00EC7A75"/>
    <w:rsid w:val="00EC7AFC"/>
    <w:rsid w:val="00EC7DA1"/>
    <w:rsid w:val="00ED0593"/>
    <w:rsid w:val="00ED07AF"/>
    <w:rsid w:val="00ED1561"/>
    <w:rsid w:val="00ED2103"/>
    <w:rsid w:val="00ED2F37"/>
    <w:rsid w:val="00ED3645"/>
    <w:rsid w:val="00ED389F"/>
    <w:rsid w:val="00ED3CBD"/>
    <w:rsid w:val="00ED4F03"/>
    <w:rsid w:val="00ED4F18"/>
    <w:rsid w:val="00ED56F6"/>
    <w:rsid w:val="00ED5909"/>
    <w:rsid w:val="00ED62B7"/>
    <w:rsid w:val="00ED6653"/>
    <w:rsid w:val="00ED698F"/>
    <w:rsid w:val="00ED75AB"/>
    <w:rsid w:val="00ED7D5C"/>
    <w:rsid w:val="00EE0835"/>
    <w:rsid w:val="00EE106B"/>
    <w:rsid w:val="00EE14C4"/>
    <w:rsid w:val="00EE15E8"/>
    <w:rsid w:val="00EE2B90"/>
    <w:rsid w:val="00EE3440"/>
    <w:rsid w:val="00EE3B3E"/>
    <w:rsid w:val="00EE3CDB"/>
    <w:rsid w:val="00EE413E"/>
    <w:rsid w:val="00EE42B0"/>
    <w:rsid w:val="00EE5123"/>
    <w:rsid w:val="00EE5B89"/>
    <w:rsid w:val="00EE6695"/>
    <w:rsid w:val="00EE6772"/>
    <w:rsid w:val="00EE680A"/>
    <w:rsid w:val="00EE7857"/>
    <w:rsid w:val="00EE7F56"/>
    <w:rsid w:val="00EF00BB"/>
    <w:rsid w:val="00EF0947"/>
    <w:rsid w:val="00EF0D9A"/>
    <w:rsid w:val="00EF1D13"/>
    <w:rsid w:val="00EF224F"/>
    <w:rsid w:val="00EF2FCC"/>
    <w:rsid w:val="00EF34B8"/>
    <w:rsid w:val="00EF371E"/>
    <w:rsid w:val="00EF4A4E"/>
    <w:rsid w:val="00EF4BAC"/>
    <w:rsid w:val="00EF5298"/>
    <w:rsid w:val="00EF56C9"/>
    <w:rsid w:val="00EF5F87"/>
    <w:rsid w:val="00EF6064"/>
    <w:rsid w:val="00EF6336"/>
    <w:rsid w:val="00EF6371"/>
    <w:rsid w:val="00EF757D"/>
    <w:rsid w:val="00F014AB"/>
    <w:rsid w:val="00F017BF"/>
    <w:rsid w:val="00F03326"/>
    <w:rsid w:val="00F040FB"/>
    <w:rsid w:val="00F04757"/>
    <w:rsid w:val="00F04F0F"/>
    <w:rsid w:val="00F04F9F"/>
    <w:rsid w:val="00F0544D"/>
    <w:rsid w:val="00F05882"/>
    <w:rsid w:val="00F05A5A"/>
    <w:rsid w:val="00F05FDA"/>
    <w:rsid w:val="00F063AB"/>
    <w:rsid w:val="00F0657B"/>
    <w:rsid w:val="00F065CA"/>
    <w:rsid w:val="00F06630"/>
    <w:rsid w:val="00F0694E"/>
    <w:rsid w:val="00F1022D"/>
    <w:rsid w:val="00F10656"/>
    <w:rsid w:val="00F106F6"/>
    <w:rsid w:val="00F1127E"/>
    <w:rsid w:val="00F1164C"/>
    <w:rsid w:val="00F1275A"/>
    <w:rsid w:val="00F12C52"/>
    <w:rsid w:val="00F154B0"/>
    <w:rsid w:val="00F15C1E"/>
    <w:rsid w:val="00F16B49"/>
    <w:rsid w:val="00F2128C"/>
    <w:rsid w:val="00F217B8"/>
    <w:rsid w:val="00F22166"/>
    <w:rsid w:val="00F2317D"/>
    <w:rsid w:val="00F231D8"/>
    <w:rsid w:val="00F23285"/>
    <w:rsid w:val="00F2362F"/>
    <w:rsid w:val="00F245B6"/>
    <w:rsid w:val="00F25546"/>
    <w:rsid w:val="00F257AE"/>
    <w:rsid w:val="00F258E9"/>
    <w:rsid w:val="00F25A8B"/>
    <w:rsid w:val="00F264AD"/>
    <w:rsid w:val="00F27D17"/>
    <w:rsid w:val="00F30150"/>
    <w:rsid w:val="00F32063"/>
    <w:rsid w:val="00F323A1"/>
    <w:rsid w:val="00F34224"/>
    <w:rsid w:val="00F3444F"/>
    <w:rsid w:val="00F344DD"/>
    <w:rsid w:val="00F34CFA"/>
    <w:rsid w:val="00F35138"/>
    <w:rsid w:val="00F360B7"/>
    <w:rsid w:val="00F36F89"/>
    <w:rsid w:val="00F37136"/>
    <w:rsid w:val="00F375D7"/>
    <w:rsid w:val="00F37609"/>
    <w:rsid w:val="00F377CB"/>
    <w:rsid w:val="00F378BC"/>
    <w:rsid w:val="00F4007E"/>
    <w:rsid w:val="00F40332"/>
    <w:rsid w:val="00F40D99"/>
    <w:rsid w:val="00F417E2"/>
    <w:rsid w:val="00F418C5"/>
    <w:rsid w:val="00F419F4"/>
    <w:rsid w:val="00F42E3F"/>
    <w:rsid w:val="00F434C8"/>
    <w:rsid w:val="00F438C4"/>
    <w:rsid w:val="00F44DB7"/>
    <w:rsid w:val="00F44EA0"/>
    <w:rsid w:val="00F44FB2"/>
    <w:rsid w:val="00F45D9A"/>
    <w:rsid w:val="00F4619B"/>
    <w:rsid w:val="00F46215"/>
    <w:rsid w:val="00F464FF"/>
    <w:rsid w:val="00F46E2D"/>
    <w:rsid w:val="00F47F8F"/>
    <w:rsid w:val="00F50E43"/>
    <w:rsid w:val="00F50F88"/>
    <w:rsid w:val="00F51F23"/>
    <w:rsid w:val="00F52DA4"/>
    <w:rsid w:val="00F53E17"/>
    <w:rsid w:val="00F55419"/>
    <w:rsid w:val="00F55D94"/>
    <w:rsid w:val="00F57F1F"/>
    <w:rsid w:val="00F60674"/>
    <w:rsid w:val="00F60EF1"/>
    <w:rsid w:val="00F61BE7"/>
    <w:rsid w:val="00F61FB7"/>
    <w:rsid w:val="00F62223"/>
    <w:rsid w:val="00F62C11"/>
    <w:rsid w:val="00F62E80"/>
    <w:rsid w:val="00F63602"/>
    <w:rsid w:val="00F63A23"/>
    <w:rsid w:val="00F63F6B"/>
    <w:rsid w:val="00F643EB"/>
    <w:rsid w:val="00F64544"/>
    <w:rsid w:val="00F65AE6"/>
    <w:rsid w:val="00F65DBA"/>
    <w:rsid w:val="00F65ECE"/>
    <w:rsid w:val="00F6652D"/>
    <w:rsid w:val="00F67519"/>
    <w:rsid w:val="00F67588"/>
    <w:rsid w:val="00F7046F"/>
    <w:rsid w:val="00F70670"/>
    <w:rsid w:val="00F7072C"/>
    <w:rsid w:val="00F708A9"/>
    <w:rsid w:val="00F70BC0"/>
    <w:rsid w:val="00F7172A"/>
    <w:rsid w:val="00F72742"/>
    <w:rsid w:val="00F72ADF"/>
    <w:rsid w:val="00F72FEF"/>
    <w:rsid w:val="00F73092"/>
    <w:rsid w:val="00F731E5"/>
    <w:rsid w:val="00F759BB"/>
    <w:rsid w:val="00F762F4"/>
    <w:rsid w:val="00F76329"/>
    <w:rsid w:val="00F76390"/>
    <w:rsid w:val="00F76617"/>
    <w:rsid w:val="00F76795"/>
    <w:rsid w:val="00F7694B"/>
    <w:rsid w:val="00F774DF"/>
    <w:rsid w:val="00F77858"/>
    <w:rsid w:val="00F80174"/>
    <w:rsid w:val="00F80475"/>
    <w:rsid w:val="00F8224F"/>
    <w:rsid w:val="00F822BD"/>
    <w:rsid w:val="00F82EE2"/>
    <w:rsid w:val="00F8345B"/>
    <w:rsid w:val="00F83845"/>
    <w:rsid w:val="00F83BAD"/>
    <w:rsid w:val="00F83D72"/>
    <w:rsid w:val="00F83E5F"/>
    <w:rsid w:val="00F8562D"/>
    <w:rsid w:val="00F85932"/>
    <w:rsid w:val="00F872B1"/>
    <w:rsid w:val="00F87F1D"/>
    <w:rsid w:val="00F87FE5"/>
    <w:rsid w:val="00F90C35"/>
    <w:rsid w:val="00F91B1E"/>
    <w:rsid w:val="00F93147"/>
    <w:rsid w:val="00F93744"/>
    <w:rsid w:val="00F93B24"/>
    <w:rsid w:val="00F93BA6"/>
    <w:rsid w:val="00F941CB"/>
    <w:rsid w:val="00F94853"/>
    <w:rsid w:val="00F95388"/>
    <w:rsid w:val="00F95863"/>
    <w:rsid w:val="00F95D4A"/>
    <w:rsid w:val="00F95FB8"/>
    <w:rsid w:val="00F96938"/>
    <w:rsid w:val="00F96FED"/>
    <w:rsid w:val="00F97725"/>
    <w:rsid w:val="00F97F1D"/>
    <w:rsid w:val="00FA0629"/>
    <w:rsid w:val="00FA1843"/>
    <w:rsid w:val="00FA1A79"/>
    <w:rsid w:val="00FA281A"/>
    <w:rsid w:val="00FA2A1D"/>
    <w:rsid w:val="00FA3746"/>
    <w:rsid w:val="00FA3DC7"/>
    <w:rsid w:val="00FA40A7"/>
    <w:rsid w:val="00FA4365"/>
    <w:rsid w:val="00FA4554"/>
    <w:rsid w:val="00FA47C4"/>
    <w:rsid w:val="00FA58E6"/>
    <w:rsid w:val="00FA5ADF"/>
    <w:rsid w:val="00FA5FCA"/>
    <w:rsid w:val="00FA61B0"/>
    <w:rsid w:val="00FA647E"/>
    <w:rsid w:val="00FA76E6"/>
    <w:rsid w:val="00FA7F5A"/>
    <w:rsid w:val="00FB0587"/>
    <w:rsid w:val="00FB16C2"/>
    <w:rsid w:val="00FB2509"/>
    <w:rsid w:val="00FB2CC0"/>
    <w:rsid w:val="00FB2F1D"/>
    <w:rsid w:val="00FB35B4"/>
    <w:rsid w:val="00FB438B"/>
    <w:rsid w:val="00FB6117"/>
    <w:rsid w:val="00FB6691"/>
    <w:rsid w:val="00FB6758"/>
    <w:rsid w:val="00FC00F7"/>
    <w:rsid w:val="00FC0534"/>
    <w:rsid w:val="00FC29EB"/>
    <w:rsid w:val="00FC3B72"/>
    <w:rsid w:val="00FC3DF9"/>
    <w:rsid w:val="00FC3EA7"/>
    <w:rsid w:val="00FC4D37"/>
    <w:rsid w:val="00FC4F88"/>
    <w:rsid w:val="00FC59D8"/>
    <w:rsid w:val="00FC5B18"/>
    <w:rsid w:val="00FC697B"/>
    <w:rsid w:val="00FC720A"/>
    <w:rsid w:val="00FC7478"/>
    <w:rsid w:val="00FC796C"/>
    <w:rsid w:val="00FD4A0D"/>
    <w:rsid w:val="00FD5445"/>
    <w:rsid w:val="00FD5B07"/>
    <w:rsid w:val="00FD5B4C"/>
    <w:rsid w:val="00FD6388"/>
    <w:rsid w:val="00FD7044"/>
    <w:rsid w:val="00FD741E"/>
    <w:rsid w:val="00FD74B1"/>
    <w:rsid w:val="00FD76DF"/>
    <w:rsid w:val="00FE0CFD"/>
    <w:rsid w:val="00FE0FFF"/>
    <w:rsid w:val="00FE11CA"/>
    <w:rsid w:val="00FE139B"/>
    <w:rsid w:val="00FE1861"/>
    <w:rsid w:val="00FE2B42"/>
    <w:rsid w:val="00FE2E27"/>
    <w:rsid w:val="00FE2F81"/>
    <w:rsid w:val="00FE4B41"/>
    <w:rsid w:val="00FE4BAF"/>
    <w:rsid w:val="00FE4D7D"/>
    <w:rsid w:val="00FE6603"/>
    <w:rsid w:val="00FE67E1"/>
    <w:rsid w:val="00FE6AA7"/>
    <w:rsid w:val="00FE75C4"/>
    <w:rsid w:val="00FE787D"/>
    <w:rsid w:val="00FE79AB"/>
    <w:rsid w:val="00FE7AEF"/>
    <w:rsid w:val="00FE7E43"/>
    <w:rsid w:val="00FF0519"/>
    <w:rsid w:val="00FF08C9"/>
    <w:rsid w:val="00FF0F20"/>
    <w:rsid w:val="00FF17A1"/>
    <w:rsid w:val="00FF2BD0"/>
    <w:rsid w:val="00FF3501"/>
    <w:rsid w:val="00FF36FE"/>
    <w:rsid w:val="00FF419B"/>
    <w:rsid w:val="00FF4A7C"/>
    <w:rsid w:val="00FF4D1E"/>
    <w:rsid w:val="00FF5290"/>
    <w:rsid w:val="00FF52CE"/>
    <w:rsid w:val="00FF5326"/>
    <w:rsid w:val="00FF538D"/>
    <w:rsid w:val="00FF5487"/>
    <w:rsid w:val="00FF59B9"/>
    <w:rsid w:val="00FF6532"/>
    <w:rsid w:val="00FF67B8"/>
    <w:rsid w:val="00FF7794"/>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page" fill="f" fillcolor="white" stroke="f">
      <v:fill color="white" on="f"/>
      <v:stroke on="f"/>
      <o:colormru v:ext="edit" colors="#f8f8f8,#e7e6e6,#ff6,#f2f2f2,#deeaf6,#ff9"/>
    </o:shapedefaults>
    <o:shapelayout v:ext="edit">
      <o:idmap v:ext="edit" data="1"/>
    </o:shapelayout>
  </w:shapeDefaults>
  <w:decimalSymbol w:val="."/>
  <w:listSeparator w:val=","/>
  <w15:chartTrackingRefBased/>
  <w15:docId w15:val="{3B96A304-8F03-410D-A2A2-83260C996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884"/>
    <w:pPr>
      <w:spacing w:after="120"/>
    </w:pPr>
    <w:rPr>
      <w:sz w:val="22"/>
      <w:szCs w:val="22"/>
    </w:rPr>
  </w:style>
  <w:style w:type="paragraph" w:styleId="Heading1">
    <w:name w:val="heading 1"/>
    <w:basedOn w:val="Heading2"/>
    <w:next w:val="Normal"/>
    <w:link w:val="Heading1Char"/>
    <w:uiPriority w:val="9"/>
    <w:qFormat/>
    <w:rsid w:val="00437AFF"/>
    <w:pPr>
      <w:outlineLvl w:val="0"/>
    </w:pPr>
    <w:rPr>
      <w:sz w:val="34"/>
      <w:szCs w:val="34"/>
    </w:rPr>
  </w:style>
  <w:style w:type="paragraph" w:styleId="Heading2">
    <w:name w:val="heading 2"/>
    <w:basedOn w:val="Normal"/>
    <w:next w:val="Normal"/>
    <w:link w:val="Heading2Char"/>
    <w:uiPriority w:val="9"/>
    <w:unhideWhenUsed/>
    <w:qFormat/>
    <w:rsid w:val="00540048"/>
    <w:pPr>
      <w:keepNext/>
      <w:keepLines/>
      <w:widowControl w:val="0"/>
      <w:spacing w:before="120"/>
      <w:jc w:val="center"/>
      <w:outlineLvl w:val="1"/>
    </w:pPr>
    <w:rPr>
      <w:rFonts w:ascii="Century Gothic" w:eastAsia="Times New Roman" w:hAnsi="Century Gothic" w:cs="Calibri Light"/>
      <w:b/>
      <w:color w:val="262626"/>
      <w:sz w:val="32"/>
      <w:szCs w:val="32"/>
      <w:lang w:val="en-CA"/>
    </w:rPr>
  </w:style>
  <w:style w:type="paragraph" w:styleId="Heading3">
    <w:name w:val="heading 3"/>
    <w:basedOn w:val="Heading2"/>
    <w:next w:val="Normal"/>
    <w:link w:val="Heading3Char"/>
    <w:uiPriority w:val="9"/>
    <w:unhideWhenUsed/>
    <w:qFormat/>
    <w:rsid w:val="00C87CC0"/>
    <w:pPr>
      <w:outlineLvl w:val="2"/>
    </w:pPr>
    <w:rPr>
      <w:sz w:val="28"/>
      <w:szCs w:val="28"/>
    </w:rPr>
  </w:style>
  <w:style w:type="paragraph" w:styleId="Heading4">
    <w:name w:val="heading 4"/>
    <w:basedOn w:val="Heading3"/>
    <w:next w:val="Normal"/>
    <w:link w:val="Heading4Char"/>
    <w:uiPriority w:val="9"/>
    <w:unhideWhenUsed/>
    <w:qFormat/>
    <w:rsid w:val="00C87CC0"/>
    <w:pPr>
      <w:outlineLvl w:val="3"/>
    </w:pPr>
    <w:rPr>
      <w:sz w:val="24"/>
      <w:szCs w:val="24"/>
    </w:rPr>
  </w:style>
  <w:style w:type="paragraph" w:styleId="Heading5">
    <w:name w:val="heading 5"/>
    <w:basedOn w:val="Normal"/>
    <w:next w:val="Normal"/>
    <w:link w:val="Heading5Char"/>
    <w:uiPriority w:val="9"/>
    <w:unhideWhenUsed/>
    <w:qFormat/>
    <w:rsid w:val="00384F09"/>
    <w:pPr>
      <w:spacing w:before="240"/>
      <w:ind w:left="86" w:right="101"/>
      <w:jc w:val="center"/>
      <w:outlineLvl w:val="4"/>
    </w:pPr>
    <w:rPr>
      <w:rFonts w:ascii="Ink Free" w:hAnsi="Ink Free"/>
      <w:b/>
      <w:bCs/>
      <w:color w:val="17365D"/>
      <w:sz w:val="32"/>
      <w:szCs w:val="32"/>
      <w:lang w:val="en-CA"/>
    </w:rPr>
  </w:style>
  <w:style w:type="paragraph" w:styleId="Heading6">
    <w:name w:val="heading 6"/>
    <w:basedOn w:val="Heading2"/>
    <w:next w:val="Normal"/>
    <w:link w:val="Heading6Char"/>
    <w:uiPriority w:val="9"/>
    <w:unhideWhenUsed/>
    <w:qFormat/>
    <w:rsid w:val="00DF17E9"/>
    <w:pPr>
      <w:pBdr>
        <w:bottom w:val="single" w:sz="4" w:space="5" w:color="A6A6A6"/>
      </w:pBdr>
      <w:jc w:val="left"/>
      <w:outlineLvl w:val="5"/>
    </w:pPr>
    <w:rPr>
      <w:b w:val="0"/>
      <w:color w:val="7F7F7F"/>
      <w:sz w:val="20"/>
      <w:szCs w:val="20"/>
    </w:rPr>
  </w:style>
  <w:style w:type="paragraph" w:styleId="Heading7">
    <w:name w:val="heading 7"/>
    <w:basedOn w:val="Normal"/>
    <w:next w:val="Normal"/>
    <w:link w:val="Heading7Char"/>
    <w:uiPriority w:val="9"/>
    <w:semiHidden/>
    <w:unhideWhenUsed/>
    <w:qFormat/>
    <w:rsid w:val="007A6C3E"/>
    <w:pPr>
      <w:keepNext/>
      <w:keepLines/>
      <w:spacing w:before="40" w:after="0"/>
      <w:outlineLvl w:val="6"/>
    </w:pPr>
    <w:rPr>
      <w:rFonts w:ascii="Calibri Light" w:eastAsia="Times New Roman" w:hAnsi="Calibri Light"/>
      <w:i/>
      <w:iCs/>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3548"/>
    <w:rPr>
      <w:sz w:val="22"/>
      <w:szCs w:val="22"/>
    </w:rPr>
  </w:style>
  <w:style w:type="character" w:customStyle="1" w:styleId="Heading1Char">
    <w:name w:val="Heading 1 Char"/>
    <w:link w:val="Heading1"/>
    <w:uiPriority w:val="9"/>
    <w:rsid w:val="00437AFF"/>
    <w:rPr>
      <w:rFonts w:ascii="Century Gothic" w:eastAsia="Times New Roman" w:hAnsi="Century Gothic" w:cs="Calibri Light"/>
      <w:b/>
      <w:color w:val="262626"/>
      <w:sz w:val="34"/>
      <w:szCs w:val="34"/>
      <w:lang w:val="en-CA"/>
    </w:rPr>
  </w:style>
  <w:style w:type="character" w:customStyle="1" w:styleId="Heading2Char">
    <w:name w:val="Heading 2 Char"/>
    <w:link w:val="Heading2"/>
    <w:uiPriority w:val="9"/>
    <w:rsid w:val="00540048"/>
    <w:rPr>
      <w:rFonts w:ascii="Century Gothic" w:eastAsia="Times New Roman" w:hAnsi="Century Gothic" w:cs="Calibri Light"/>
      <w:b/>
      <w:color w:val="262626"/>
      <w:sz w:val="32"/>
      <w:szCs w:val="32"/>
      <w:lang w:val="en-CA"/>
    </w:rPr>
  </w:style>
  <w:style w:type="character" w:customStyle="1" w:styleId="Heading3Char">
    <w:name w:val="Heading 3 Char"/>
    <w:link w:val="Heading3"/>
    <w:uiPriority w:val="9"/>
    <w:rsid w:val="00C87CC0"/>
    <w:rPr>
      <w:rFonts w:ascii="Century Gothic" w:eastAsia="Times New Roman" w:hAnsi="Century Gothic" w:cs="Calibri Light"/>
      <w:b/>
      <w:color w:val="262626"/>
      <w:sz w:val="28"/>
      <w:szCs w:val="28"/>
      <w:lang w:val="en-CA"/>
    </w:rPr>
  </w:style>
  <w:style w:type="paragraph" w:styleId="Title">
    <w:name w:val="Title"/>
    <w:basedOn w:val="Normal"/>
    <w:next w:val="Normal"/>
    <w:link w:val="TitleChar"/>
    <w:uiPriority w:val="10"/>
    <w:qFormat/>
    <w:rsid w:val="00D3474A"/>
    <w:pPr>
      <w:spacing w:after="0"/>
    </w:pPr>
    <w:rPr>
      <w:rFonts w:ascii="Arial Narrow" w:hAnsi="Arial Narrow"/>
      <w:sz w:val="124"/>
      <w:szCs w:val="124"/>
    </w:rPr>
  </w:style>
  <w:style w:type="character" w:customStyle="1" w:styleId="TitleChar">
    <w:name w:val="Title Char"/>
    <w:link w:val="Title"/>
    <w:uiPriority w:val="10"/>
    <w:rsid w:val="00D3474A"/>
    <w:rPr>
      <w:rFonts w:ascii="Arial Narrow" w:hAnsi="Arial Narrow"/>
      <w:sz w:val="124"/>
      <w:szCs w:val="124"/>
    </w:rPr>
  </w:style>
  <w:style w:type="character" w:customStyle="1" w:styleId="Heading4Char">
    <w:name w:val="Heading 4 Char"/>
    <w:link w:val="Heading4"/>
    <w:uiPriority w:val="9"/>
    <w:rsid w:val="00C87CC0"/>
    <w:rPr>
      <w:rFonts w:ascii="Century Gothic" w:eastAsia="Times New Roman" w:hAnsi="Century Gothic" w:cs="Calibri Light"/>
      <w:b/>
      <w:color w:val="262626"/>
      <w:sz w:val="24"/>
      <w:szCs w:val="24"/>
      <w:lang w:val="en-CA"/>
    </w:rPr>
  </w:style>
  <w:style w:type="paragraph" w:styleId="Header">
    <w:name w:val="header"/>
    <w:basedOn w:val="Normal"/>
    <w:link w:val="HeaderChar"/>
    <w:uiPriority w:val="99"/>
    <w:unhideWhenUsed/>
    <w:rsid w:val="00536C4B"/>
    <w:pPr>
      <w:tabs>
        <w:tab w:val="center" w:pos="4680"/>
        <w:tab w:val="right" w:pos="9360"/>
      </w:tabs>
      <w:spacing w:after="0"/>
    </w:pPr>
  </w:style>
  <w:style w:type="character" w:customStyle="1" w:styleId="HeaderChar">
    <w:name w:val="Header Char"/>
    <w:basedOn w:val="DefaultParagraphFont"/>
    <w:link w:val="Header"/>
    <w:uiPriority w:val="99"/>
    <w:rsid w:val="00536C4B"/>
  </w:style>
  <w:style w:type="paragraph" w:styleId="Footer">
    <w:name w:val="footer"/>
    <w:basedOn w:val="Normal"/>
    <w:link w:val="FooterChar"/>
    <w:uiPriority w:val="99"/>
    <w:unhideWhenUsed/>
    <w:rsid w:val="00536C4B"/>
    <w:pPr>
      <w:tabs>
        <w:tab w:val="center" w:pos="4680"/>
        <w:tab w:val="right" w:pos="9360"/>
      </w:tabs>
      <w:spacing w:after="0"/>
    </w:pPr>
  </w:style>
  <w:style w:type="character" w:customStyle="1" w:styleId="FooterChar">
    <w:name w:val="Footer Char"/>
    <w:basedOn w:val="DefaultParagraphFont"/>
    <w:link w:val="Footer"/>
    <w:uiPriority w:val="99"/>
    <w:rsid w:val="00536C4B"/>
  </w:style>
  <w:style w:type="paragraph" w:styleId="ListParagraph">
    <w:name w:val="List Paragraph"/>
    <w:basedOn w:val="Normal"/>
    <w:qFormat/>
    <w:rsid w:val="001F74AD"/>
    <w:pPr>
      <w:numPr>
        <w:numId w:val="1"/>
      </w:numPr>
      <w:spacing w:afterLines="60" w:after="144"/>
    </w:pPr>
    <w:rPr>
      <w:noProof/>
    </w:rPr>
  </w:style>
  <w:style w:type="character" w:customStyle="1" w:styleId="has-tip">
    <w:name w:val="has-tip"/>
    <w:rsid w:val="00B86ADB"/>
  </w:style>
  <w:style w:type="character" w:styleId="Hyperlink">
    <w:name w:val="Hyperlink"/>
    <w:uiPriority w:val="99"/>
    <w:unhideWhenUsed/>
    <w:rsid w:val="001045C5"/>
    <w:rPr>
      <w:color w:val="0000FF"/>
      <w:u w:val="single"/>
    </w:rPr>
  </w:style>
  <w:style w:type="paragraph" w:styleId="NormalWeb">
    <w:name w:val="Normal (Web)"/>
    <w:basedOn w:val="Normal"/>
    <w:uiPriority w:val="99"/>
    <w:unhideWhenUsed/>
    <w:rsid w:val="001045C5"/>
    <w:pPr>
      <w:spacing w:before="100" w:beforeAutospacing="1" w:after="100" w:afterAutospacing="1"/>
    </w:pPr>
    <w:rPr>
      <w:rFonts w:ascii="Times New Roman" w:eastAsia="Times New Roman" w:hAnsi="Times New Roman"/>
      <w:sz w:val="24"/>
      <w:szCs w:val="24"/>
    </w:rPr>
  </w:style>
  <w:style w:type="character" w:styleId="Emphasis">
    <w:name w:val="Emphasis"/>
    <w:uiPriority w:val="20"/>
    <w:qFormat/>
    <w:rsid w:val="001045C5"/>
    <w:rPr>
      <w:i/>
      <w:iCs/>
    </w:rPr>
  </w:style>
  <w:style w:type="character" w:styleId="Strong">
    <w:name w:val="Strong"/>
    <w:uiPriority w:val="22"/>
    <w:qFormat/>
    <w:rsid w:val="001045C5"/>
    <w:rPr>
      <w:b/>
      <w:bCs/>
    </w:rPr>
  </w:style>
  <w:style w:type="character" w:customStyle="1" w:styleId="st">
    <w:name w:val="st"/>
    <w:basedOn w:val="DefaultParagraphFont"/>
    <w:rsid w:val="00EB57FA"/>
  </w:style>
  <w:style w:type="table" w:styleId="TableGrid">
    <w:name w:val="Table Grid"/>
    <w:basedOn w:val="TableNormal"/>
    <w:uiPriority w:val="59"/>
    <w:rsid w:val="0028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rsid w:val="00240C0A"/>
  </w:style>
  <w:style w:type="character" w:customStyle="1" w:styleId="hascaption">
    <w:name w:val="hascaption"/>
    <w:uiPriority w:val="99"/>
    <w:rsid w:val="000F0F0A"/>
    <w:rPr>
      <w:rFonts w:cs="Times New Roman"/>
    </w:rPr>
  </w:style>
  <w:style w:type="paragraph" w:customStyle="1" w:styleId="Normal2">
    <w:name w:val="Normal2"/>
    <w:basedOn w:val="Normal"/>
    <w:qFormat/>
    <w:rsid w:val="00D61D61"/>
    <w:pPr>
      <w:tabs>
        <w:tab w:val="left" w:pos="2229"/>
      </w:tabs>
      <w:spacing w:after="200"/>
    </w:pPr>
    <w:rPr>
      <w:rFonts w:ascii="Arial" w:eastAsia="Times New Roman" w:hAnsi="Arial"/>
      <w:noProof/>
      <w:sz w:val="24"/>
      <w:szCs w:val="24"/>
    </w:rPr>
  </w:style>
  <w:style w:type="paragraph" w:styleId="BalloonText">
    <w:name w:val="Balloon Text"/>
    <w:basedOn w:val="Normal"/>
    <w:link w:val="BalloonTextChar"/>
    <w:uiPriority w:val="99"/>
    <w:semiHidden/>
    <w:unhideWhenUsed/>
    <w:rsid w:val="00532B40"/>
    <w:pPr>
      <w:spacing w:after="0"/>
    </w:pPr>
    <w:rPr>
      <w:rFonts w:ascii="Segoe UI" w:hAnsi="Segoe UI" w:cs="Segoe UI"/>
      <w:sz w:val="18"/>
      <w:szCs w:val="18"/>
    </w:rPr>
  </w:style>
  <w:style w:type="character" w:customStyle="1" w:styleId="BalloonTextChar">
    <w:name w:val="Balloon Text Char"/>
    <w:link w:val="BalloonText"/>
    <w:uiPriority w:val="99"/>
    <w:semiHidden/>
    <w:rsid w:val="00532B40"/>
    <w:rPr>
      <w:rFonts w:ascii="Segoe UI" w:hAnsi="Segoe UI" w:cs="Segoe UI"/>
      <w:sz w:val="18"/>
      <w:szCs w:val="18"/>
    </w:rPr>
  </w:style>
  <w:style w:type="character" w:customStyle="1" w:styleId="tgc">
    <w:name w:val="_tgc"/>
    <w:rsid w:val="008B639A"/>
  </w:style>
  <w:style w:type="character" w:customStyle="1" w:styleId="Heading5Char">
    <w:name w:val="Heading 5 Char"/>
    <w:link w:val="Heading5"/>
    <w:uiPriority w:val="9"/>
    <w:rsid w:val="00384F09"/>
    <w:rPr>
      <w:rFonts w:ascii="Ink Free" w:hAnsi="Ink Free"/>
      <w:b/>
      <w:bCs/>
      <w:color w:val="17365D"/>
      <w:sz w:val="32"/>
      <w:szCs w:val="32"/>
      <w:lang w:val="en-CA"/>
    </w:rPr>
  </w:style>
  <w:style w:type="character" w:customStyle="1" w:styleId="Heading6Char">
    <w:name w:val="Heading 6 Char"/>
    <w:link w:val="Heading6"/>
    <w:uiPriority w:val="9"/>
    <w:rsid w:val="00DF17E9"/>
    <w:rPr>
      <w:rFonts w:ascii="Century Gothic" w:eastAsia="Times New Roman" w:hAnsi="Century Gothic" w:cs="Calibri Light"/>
      <w:color w:val="7F7F7F"/>
      <w:lang w:val="en-CA"/>
    </w:rPr>
  </w:style>
  <w:style w:type="character" w:styleId="FollowedHyperlink">
    <w:name w:val="FollowedHyperlink"/>
    <w:uiPriority w:val="99"/>
    <w:semiHidden/>
    <w:unhideWhenUsed/>
    <w:rsid w:val="00654F56"/>
    <w:rPr>
      <w:color w:val="954F72"/>
      <w:u w:val="single"/>
    </w:rPr>
  </w:style>
  <w:style w:type="character" w:customStyle="1" w:styleId="Heading7Char">
    <w:name w:val="Heading 7 Char"/>
    <w:link w:val="Heading7"/>
    <w:uiPriority w:val="9"/>
    <w:semiHidden/>
    <w:rsid w:val="007A6C3E"/>
    <w:rPr>
      <w:rFonts w:ascii="Calibri Light" w:eastAsia="Times New Roman" w:hAnsi="Calibri Light" w:cs="Times New Roman"/>
      <w:i/>
      <w:iCs/>
      <w:color w:val="243F60"/>
      <w:sz w:val="22"/>
      <w:szCs w:val="22"/>
    </w:rPr>
  </w:style>
  <w:style w:type="character" w:customStyle="1" w:styleId="renderedqtext">
    <w:name w:val="rendered_qtext"/>
    <w:rsid w:val="002C2B52"/>
  </w:style>
  <w:style w:type="character" w:customStyle="1" w:styleId="1jbip">
    <w:name w:val="_1jbip"/>
    <w:basedOn w:val="DefaultParagraphFont"/>
    <w:rsid w:val="00F47F8F"/>
  </w:style>
  <w:style w:type="paragraph" w:styleId="Quote">
    <w:name w:val="Quote"/>
    <w:basedOn w:val="Normal"/>
    <w:next w:val="Normal"/>
    <w:link w:val="QuoteChar"/>
    <w:uiPriority w:val="29"/>
    <w:qFormat/>
    <w:rsid w:val="001541FB"/>
    <w:rPr>
      <w:i/>
      <w:iCs/>
      <w:color w:val="000000"/>
      <w:lang w:val="en-CA"/>
    </w:rPr>
  </w:style>
  <w:style w:type="character" w:customStyle="1" w:styleId="QuoteChar">
    <w:name w:val="Quote Char"/>
    <w:link w:val="Quote"/>
    <w:uiPriority w:val="29"/>
    <w:rsid w:val="001541FB"/>
    <w:rPr>
      <w:i/>
      <w:iCs/>
      <w:color w:val="000000"/>
      <w:sz w:val="22"/>
      <w:szCs w:val="22"/>
      <w:lang w:val="en-CA"/>
    </w:rPr>
  </w:style>
  <w:style w:type="character" w:styleId="SubtleEmphasis">
    <w:name w:val="Subtle Emphasis"/>
    <w:uiPriority w:val="19"/>
    <w:qFormat/>
    <w:rsid w:val="001541FB"/>
    <w:rPr>
      <w:i/>
      <w:iCs/>
      <w:color w:val="808080"/>
    </w:rPr>
  </w:style>
  <w:style w:type="character" w:customStyle="1" w:styleId="e24kjd">
    <w:name w:val="e24kjd"/>
    <w:basedOn w:val="DefaultParagraphFont"/>
    <w:rsid w:val="00E83C37"/>
  </w:style>
  <w:style w:type="character" w:customStyle="1" w:styleId="inlineeditorvalue">
    <w:name w:val="inline_editor_value"/>
    <w:basedOn w:val="DefaultParagraphFont"/>
    <w:rsid w:val="00057E55"/>
  </w:style>
  <w:style w:type="character" w:customStyle="1" w:styleId="Title2">
    <w:name w:val="Title2"/>
    <w:basedOn w:val="DefaultParagraphFont"/>
    <w:rsid w:val="00EE42B0"/>
  </w:style>
  <w:style w:type="character" w:customStyle="1" w:styleId="wprm-recipe-ingredient-amount">
    <w:name w:val="wprm-recipe-ingredient-amount"/>
    <w:rsid w:val="006B1BE3"/>
  </w:style>
  <w:style w:type="character" w:customStyle="1" w:styleId="wprm-recipe-ingredient-name">
    <w:name w:val="wprm-recipe-ingredient-name"/>
    <w:rsid w:val="006B1BE3"/>
  </w:style>
  <w:style w:type="character" w:customStyle="1" w:styleId="wprm-recipe-ingredient-notes">
    <w:name w:val="wprm-recipe-ingredient-notes"/>
    <w:rsid w:val="006B1BE3"/>
  </w:style>
  <w:style w:type="character" w:customStyle="1" w:styleId="wprm-recipe-ingredient-unit">
    <w:name w:val="wprm-recipe-ingredient-unit"/>
    <w:rsid w:val="006B1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1004">
      <w:bodyDiv w:val="1"/>
      <w:marLeft w:val="0"/>
      <w:marRight w:val="0"/>
      <w:marTop w:val="0"/>
      <w:marBottom w:val="0"/>
      <w:divBdr>
        <w:top w:val="none" w:sz="0" w:space="0" w:color="auto"/>
        <w:left w:val="none" w:sz="0" w:space="0" w:color="auto"/>
        <w:bottom w:val="none" w:sz="0" w:space="0" w:color="auto"/>
        <w:right w:val="none" w:sz="0" w:space="0" w:color="auto"/>
      </w:divBdr>
    </w:div>
    <w:div w:id="4872218">
      <w:bodyDiv w:val="1"/>
      <w:marLeft w:val="0"/>
      <w:marRight w:val="0"/>
      <w:marTop w:val="0"/>
      <w:marBottom w:val="0"/>
      <w:divBdr>
        <w:top w:val="none" w:sz="0" w:space="0" w:color="auto"/>
        <w:left w:val="none" w:sz="0" w:space="0" w:color="auto"/>
        <w:bottom w:val="none" w:sz="0" w:space="0" w:color="auto"/>
        <w:right w:val="none" w:sz="0" w:space="0" w:color="auto"/>
      </w:divBdr>
    </w:div>
    <w:div w:id="15891261">
      <w:bodyDiv w:val="1"/>
      <w:marLeft w:val="0"/>
      <w:marRight w:val="0"/>
      <w:marTop w:val="0"/>
      <w:marBottom w:val="0"/>
      <w:divBdr>
        <w:top w:val="none" w:sz="0" w:space="0" w:color="auto"/>
        <w:left w:val="none" w:sz="0" w:space="0" w:color="auto"/>
        <w:bottom w:val="none" w:sz="0" w:space="0" w:color="auto"/>
        <w:right w:val="none" w:sz="0" w:space="0" w:color="auto"/>
      </w:divBdr>
    </w:div>
    <w:div w:id="27922287">
      <w:bodyDiv w:val="1"/>
      <w:marLeft w:val="0"/>
      <w:marRight w:val="0"/>
      <w:marTop w:val="0"/>
      <w:marBottom w:val="0"/>
      <w:divBdr>
        <w:top w:val="none" w:sz="0" w:space="0" w:color="auto"/>
        <w:left w:val="none" w:sz="0" w:space="0" w:color="auto"/>
        <w:bottom w:val="none" w:sz="0" w:space="0" w:color="auto"/>
        <w:right w:val="none" w:sz="0" w:space="0" w:color="auto"/>
      </w:divBdr>
    </w:div>
    <w:div w:id="41830570">
      <w:bodyDiv w:val="1"/>
      <w:marLeft w:val="0"/>
      <w:marRight w:val="0"/>
      <w:marTop w:val="0"/>
      <w:marBottom w:val="0"/>
      <w:divBdr>
        <w:top w:val="none" w:sz="0" w:space="0" w:color="auto"/>
        <w:left w:val="none" w:sz="0" w:space="0" w:color="auto"/>
        <w:bottom w:val="none" w:sz="0" w:space="0" w:color="auto"/>
        <w:right w:val="none" w:sz="0" w:space="0" w:color="auto"/>
      </w:divBdr>
    </w:div>
    <w:div w:id="53894761">
      <w:bodyDiv w:val="1"/>
      <w:marLeft w:val="0"/>
      <w:marRight w:val="0"/>
      <w:marTop w:val="0"/>
      <w:marBottom w:val="0"/>
      <w:divBdr>
        <w:top w:val="none" w:sz="0" w:space="0" w:color="auto"/>
        <w:left w:val="none" w:sz="0" w:space="0" w:color="auto"/>
        <w:bottom w:val="none" w:sz="0" w:space="0" w:color="auto"/>
        <w:right w:val="none" w:sz="0" w:space="0" w:color="auto"/>
      </w:divBdr>
    </w:div>
    <w:div w:id="54206217">
      <w:bodyDiv w:val="1"/>
      <w:marLeft w:val="0"/>
      <w:marRight w:val="0"/>
      <w:marTop w:val="0"/>
      <w:marBottom w:val="0"/>
      <w:divBdr>
        <w:top w:val="none" w:sz="0" w:space="0" w:color="auto"/>
        <w:left w:val="none" w:sz="0" w:space="0" w:color="auto"/>
        <w:bottom w:val="none" w:sz="0" w:space="0" w:color="auto"/>
        <w:right w:val="none" w:sz="0" w:space="0" w:color="auto"/>
      </w:divBdr>
    </w:div>
    <w:div w:id="63184556">
      <w:bodyDiv w:val="1"/>
      <w:marLeft w:val="0"/>
      <w:marRight w:val="0"/>
      <w:marTop w:val="0"/>
      <w:marBottom w:val="0"/>
      <w:divBdr>
        <w:top w:val="none" w:sz="0" w:space="0" w:color="auto"/>
        <w:left w:val="none" w:sz="0" w:space="0" w:color="auto"/>
        <w:bottom w:val="none" w:sz="0" w:space="0" w:color="auto"/>
        <w:right w:val="none" w:sz="0" w:space="0" w:color="auto"/>
      </w:divBdr>
    </w:div>
    <w:div w:id="71045765">
      <w:bodyDiv w:val="1"/>
      <w:marLeft w:val="0"/>
      <w:marRight w:val="0"/>
      <w:marTop w:val="0"/>
      <w:marBottom w:val="0"/>
      <w:divBdr>
        <w:top w:val="none" w:sz="0" w:space="0" w:color="auto"/>
        <w:left w:val="none" w:sz="0" w:space="0" w:color="auto"/>
        <w:bottom w:val="none" w:sz="0" w:space="0" w:color="auto"/>
        <w:right w:val="none" w:sz="0" w:space="0" w:color="auto"/>
      </w:divBdr>
    </w:div>
    <w:div w:id="120272881">
      <w:bodyDiv w:val="1"/>
      <w:marLeft w:val="0"/>
      <w:marRight w:val="0"/>
      <w:marTop w:val="0"/>
      <w:marBottom w:val="0"/>
      <w:divBdr>
        <w:top w:val="none" w:sz="0" w:space="0" w:color="auto"/>
        <w:left w:val="none" w:sz="0" w:space="0" w:color="auto"/>
        <w:bottom w:val="none" w:sz="0" w:space="0" w:color="auto"/>
        <w:right w:val="none" w:sz="0" w:space="0" w:color="auto"/>
      </w:divBdr>
    </w:div>
    <w:div w:id="122502112">
      <w:bodyDiv w:val="1"/>
      <w:marLeft w:val="0"/>
      <w:marRight w:val="0"/>
      <w:marTop w:val="0"/>
      <w:marBottom w:val="0"/>
      <w:divBdr>
        <w:top w:val="none" w:sz="0" w:space="0" w:color="auto"/>
        <w:left w:val="none" w:sz="0" w:space="0" w:color="auto"/>
        <w:bottom w:val="none" w:sz="0" w:space="0" w:color="auto"/>
        <w:right w:val="none" w:sz="0" w:space="0" w:color="auto"/>
      </w:divBdr>
    </w:div>
    <w:div w:id="127549568">
      <w:bodyDiv w:val="1"/>
      <w:marLeft w:val="0"/>
      <w:marRight w:val="0"/>
      <w:marTop w:val="0"/>
      <w:marBottom w:val="0"/>
      <w:divBdr>
        <w:top w:val="none" w:sz="0" w:space="0" w:color="auto"/>
        <w:left w:val="none" w:sz="0" w:space="0" w:color="auto"/>
        <w:bottom w:val="none" w:sz="0" w:space="0" w:color="auto"/>
        <w:right w:val="none" w:sz="0" w:space="0" w:color="auto"/>
      </w:divBdr>
    </w:div>
    <w:div w:id="129134503">
      <w:bodyDiv w:val="1"/>
      <w:marLeft w:val="0"/>
      <w:marRight w:val="0"/>
      <w:marTop w:val="0"/>
      <w:marBottom w:val="0"/>
      <w:divBdr>
        <w:top w:val="none" w:sz="0" w:space="0" w:color="auto"/>
        <w:left w:val="none" w:sz="0" w:space="0" w:color="auto"/>
        <w:bottom w:val="none" w:sz="0" w:space="0" w:color="auto"/>
        <w:right w:val="none" w:sz="0" w:space="0" w:color="auto"/>
      </w:divBdr>
    </w:div>
    <w:div w:id="138886747">
      <w:bodyDiv w:val="1"/>
      <w:marLeft w:val="0"/>
      <w:marRight w:val="0"/>
      <w:marTop w:val="0"/>
      <w:marBottom w:val="0"/>
      <w:divBdr>
        <w:top w:val="none" w:sz="0" w:space="0" w:color="auto"/>
        <w:left w:val="none" w:sz="0" w:space="0" w:color="auto"/>
        <w:bottom w:val="none" w:sz="0" w:space="0" w:color="auto"/>
        <w:right w:val="none" w:sz="0" w:space="0" w:color="auto"/>
      </w:divBdr>
    </w:div>
    <w:div w:id="167256017">
      <w:bodyDiv w:val="1"/>
      <w:marLeft w:val="0"/>
      <w:marRight w:val="0"/>
      <w:marTop w:val="0"/>
      <w:marBottom w:val="0"/>
      <w:divBdr>
        <w:top w:val="none" w:sz="0" w:space="0" w:color="auto"/>
        <w:left w:val="none" w:sz="0" w:space="0" w:color="auto"/>
        <w:bottom w:val="none" w:sz="0" w:space="0" w:color="auto"/>
        <w:right w:val="none" w:sz="0" w:space="0" w:color="auto"/>
      </w:divBdr>
    </w:div>
    <w:div w:id="169297770">
      <w:bodyDiv w:val="1"/>
      <w:marLeft w:val="0"/>
      <w:marRight w:val="0"/>
      <w:marTop w:val="0"/>
      <w:marBottom w:val="0"/>
      <w:divBdr>
        <w:top w:val="none" w:sz="0" w:space="0" w:color="auto"/>
        <w:left w:val="none" w:sz="0" w:space="0" w:color="auto"/>
        <w:bottom w:val="none" w:sz="0" w:space="0" w:color="auto"/>
        <w:right w:val="none" w:sz="0" w:space="0" w:color="auto"/>
      </w:divBdr>
    </w:div>
    <w:div w:id="176848820">
      <w:bodyDiv w:val="1"/>
      <w:marLeft w:val="0"/>
      <w:marRight w:val="0"/>
      <w:marTop w:val="0"/>
      <w:marBottom w:val="0"/>
      <w:divBdr>
        <w:top w:val="none" w:sz="0" w:space="0" w:color="auto"/>
        <w:left w:val="none" w:sz="0" w:space="0" w:color="auto"/>
        <w:bottom w:val="none" w:sz="0" w:space="0" w:color="auto"/>
        <w:right w:val="none" w:sz="0" w:space="0" w:color="auto"/>
      </w:divBdr>
    </w:div>
    <w:div w:id="178593160">
      <w:bodyDiv w:val="1"/>
      <w:marLeft w:val="0"/>
      <w:marRight w:val="0"/>
      <w:marTop w:val="0"/>
      <w:marBottom w:val="0"/>
      <w:divBdr>
        <w:top w:val="none" w:sz="0" w:space="0" w:color="auto"/>
        <w:left w:val="none" w:sz="0" w:space="0" w:color="auto"/>
        <w:bottom w:val="none" w:sz="0" w:space="0" w:color="auto"/>
        <w:right w:val="none" w:sz="0" w:space="0" w:color="auto"/>
      </w:divBdr>
    </w:div>
    <w:div w:id="200017391">
      <w:bodyDiv w:val="1"/>
      <w:marLeft w:val="0"/>
      <w:marRight w:val="0"/>
      <w:marTop w:val="0"/>
      <w:marBottom w:val="0"/>
      <w:divBdr>
        <w:top w:val="none" w:sz="0" w:space="0" w:color="auto"/>
        <w:left w:val="none" w:sz="0" w:space="0" w:color="auto"/>
        <w:bottom w:val="none" w:sz="0" w:space="0" w:color="auto"/>
        <w:right w:val="none" w:sz="0" w:space="0" w:color="auto"/>
      </w:divBdr>
    </w:div>
    <w:div w:id="233122464">
      <w:bodyDiv w:val="1"/>
      <w:marLeft w:val="0"/>
      <w:marRight w:val="0"/>
      <w:marTop w:val="0"/>
      <w:marBottom w:val="0"/>
      <w:divBdr>
        <w:top w:val="none" w:sz="0" w:space="0" w:color="auto"/>
        <w:left w:val="none" w:sz="0" w:space="0" w:color="auto"/>
        <w:bottom w:val="none" w:sz="0" w:space="0" w:color="auto"/>
        <w:right w:val="none" w:sz="0" w:space="0" w:color="auto"/>
      </w:divBdr>
    </w:div>
    <w:div w:id="249899782">
      <w:bodyDiv w:val="1"/>
      <w:marLeft w:val="0"/>
      <w:marRight w:val="0"/>
      <w:marTop w:val="0"/>
      <w:marBottom w:val="0"/>
      <w:divBdr>
        <w:top w:val="none" w:sz="0" w:space="0" w:color="auto"/>
        <w:left w:val="none" w:sz="0" w:space="0" w:color="auto"/>
        <w:bottom w:val="none" w:sz="0" w:space="0" w:color="auto"/>
        <w:right w:val="none" w:sz="0" w:space="0" w:color="auto"/>
      </w:divBdr>
    </w:div>
    <w:div w:id="268241068">
      <w:bodyDiv w:val="1"/>
      <w:marLeft w:val="0"/>
      <w:marRight w:val="0"/>
      <w:marTop w:val="0"/>
      <w:marBottom w:val="0"/>
      <w:divBdr>
        <w:top w:val="none" w:sz="0" w:space="0" w:color="auto"/>
        <w:left w:val="none" w:sz="0" w:space="0" w:color="auto"/>
        <w:bottom w:val="none" w:sz="0" w:space="0" w:color="auto"/>
        <w:right w:val="none" w:sz="0" w:space="0" w:color="auto"/>
      </w:divBdr>
    </w:div>
    <w:div w:id="302126701">
      <w:bodyDiv w:val="1"/>
      <w:marLeft w:val="0"/>
      <w:marRight w:val="0"/>
      <w:marTop w:val="0"/>
      <w:marBottom w:val="0"/>
      <w:divBdr>
        <w:top w:val="none" w:sz="0" w:space="0" w:color="auto"/>
        <w:left w:val="none" w:sz="0" w:space="0" w:color="auto"/>
        <w:bottom w:val="none" w:sz="0" w:space="0" w:color="auto"/>
        <w:right w:val="none" w:sz="0" w:space="0" w:color="auto"/>
      </w:divBdr>
    </w:div>
    <w:div w:id="302584697">
      <w:bodyDiv w:val="1"/>
      <w:marLeft w:val="0"/>
      <w:marRight w:val="0"/>
      <w:marTop w:val="0"/>
      <w:marBottom w:val="0"/>
      <w:divBdr>
        <w:top w:val="none" w:sz="0" w:space="0" w:color="auto"/>
        <w:left w:val="none" w:sz="0" w:space="0" w:color="auto"/>
        <w:bottom w:val="none" w:sz="0" w:space="0" w:color="auto"/>
        <w:right w:val="none" w:sz="0" w:space="0" w:color="auto"/>
      </w:divBdr>
    </w:div>
    <w:div w:id="321392043">
      <w:bodyDiv w:val="1"/>
      <w:marLeft w:val="0"/>
      <w:marRight w:val="0"/>
      <w:marTop w:val="0"/>
      <w:marBottom w:val="0"/>
      <w:divBdr>
        <w:top w:val="none" w:sz="0" w:space="0" w:color="auto"/>
        <w:left w:val="none" w:sz="0" w:space="0" w:color="auto"/>
        <w:bottom w:val="none" w:sz="0" w:space="0" w:color="auto"/>
        <w:right w:val="none" w:sz="0" w:space="0" w:color="auto"/>
      </w:divBdr>
    </w:div>
    <w:div w:id="331415671">
      <w:bodyDiv w:val="1"/>
      <w:marLeft w:val="0"/>
      <w:marRight w:val="0"/>
      <w:marTop w:val="0"/>
      <w:marBottom w:val="0"/>
      <w:divBdr>
        <w:top w:val="none" w:sz="0" w:space="0" w:color="auto"/>
        <w:left w:val="none" w:sz="0" w:space="0" w:color="auto"/>
        <w:bottom w:val="none" w:sz="0" w:space="0" w:color="auto"/>
        <w:right w:val="none" w:sz="0" w:space="0" w:color="auto"/>
      </w:divBdr>
    </w:div>
    <w:div w:id="411123114">
      <w:bodyDiv w:val="1"/>
      <w:marLeft w:val="0"/>
      <w:marRight w:val="0"/>
      <w:marTop w:val="0"/>
      <w:marBottom w:val="0"/>
      <w:divBdr>
        <w:top w:val="none" w:sz="0" w:space="0" w:color="auto"/>
        <w:left w:val="none" w:sz="0" w:space="0" w:color="auto"/>
        <w:bottom w:val="none" w:sz="0" w:space="0" w:color="auto"/>
        <w:right w:val="none" w:sz="0" w:space="0" w:color="auto"/>
      </w:divBdr>
    </w:div>
    <w:div w:id="461928809">
      <w:bodyDiv w:val="1"/>
      <w:marLeft w:val="0"/>
      <w:marRight w:val="0"/>
      <w:marTop w:val="0"/>
      <w:marBottom w:val="0"/>
      <w:divBdr>
        <w:top w:val="none" w:sz="0" w:space="0" w:color="auto"/>
        <w:left w:val="none" w:sz="0" w:space="0" w:color="auto"/>
        <w:bottom w:val="none" w:sz="0" w:space="0" w:color="auto"/>
        <w:right w:val="none" w:sz="0" w:space="0" w:color="auto"/>
      </w:divBdr>
      <w:divsChild>
        <w:div w:id="819419797">
          <w:marLeft w:val="0"/>
          <w:marRight w:val="0"/>
          <w:marTop w:val="300"/>
          <w:marBottom w:val="0"/>
          <w:divBdr>
            <w:top w:val="none" w:sz="0" w:space="0" w:color="auto"/>
            <w:left w:val="none" w:sz="0" w:space="0" w:color="auto"/>
            <w:bottom w:val="none" w:sz="0" w:space="0" w:color="auto"/>
            <w:right w:val="none" w:sz="0" w:space="0" w:color="auto"/>
          </w:divBdr>
        </w:div>
      </w:divsChild>
    </w:div>
    <w:div w:id="468743989">
      <w:bodyDiv w:val="1"/>
      <w:marLeft w:val="0"/>
      <w:marRight w:val="0"/>
      <w:marTop w:val="0"/>
      <w:marBottom w:val="0"/>
      <w:divBdr>
        <w:top w:val="none" w:sz="0" w:space="0" w:color="auto"/>
        <w:left w:val="none" w:sz="0" w:space="0" w:color="auto"/>
        <w:bottom w:val="none" w:sz="0" w:space="0" w:color="auto"/>
        <w:right w:val="none" w:sz="0" w:space="0" w:color="auto"/>
      </w:divBdr>
    </w:div>
    <w:div w:id="470709959">
      <w:bodyDiv w:val="1"/>
      <w:marLeft w:val="0"/>
      <w:marRight w:val="0"/>
      <w:marTop w:val="0"/>
      <w:marBottom w:val="0"/>
      <w:divBdr>
        <w:top w:val="none" w:sz="0" w:space="0" w:color="auto"/>
        <w:left w:val="none" w:sz="0" w:space="0" w:color="auto"/>
        <w:bottom w:val="none" w:sz="0" w:space="0" w:color="auto"/>
        <w:right w:val="none" w:sz="0" w:space="0" w:color="auto"/>
      </w:divBdr>
    </w:div>
    <w:div w:id="490145031">
      <w:bodyDiv w:val="1"/>
      <w:marLeft w:val="0"/>
      <w:marRight w:val="0"/>
      <w:marTop w:val="0"/>
      <w:marBottom w:val="0"/>
      <w:divBdr>
        <w:top w:val="none" w:sz="0" w:space="0" w:color="auto"/>
        <w:left w:val="none" w:sz="0" w:space="0" w:color="auto"/>
        <w:bottom w:val="none" w:sz="0" w:space="0" w:color="auto"/>
        <w:right w:val="none" w:sz="0" w:space="0" w:color="auto"/>
      </w:divBdr>
    </w:div>
    <w:div w:id="499466057">
      <w:bodyDiv w:val="1"/>
      <w:marLeft w:val="0"/>
      <w:marRight w:val="0"/>
      <w:marTop w:val="0"/>
      <w:marBottom w:val="0"/>
      <w:divBdr>
        <w:top w:val="none" w:sz="0" w:space="0" w:color="auto"/>
        <w:left w:val="none" w:sz="0" w:space="0" w:color="auto"/>
        <w:bottom w:val="none" w:sz="0" w:space="0" w:color="auto"/>
        <w:right w:val="none" w:sz="0" w:space="0" w:color="auto"/>
      </w:divBdr>
    </w:div>
    <w:div w:id="500314663">
      <w:bodyDiv w:val="1"/>
      <w:marLeft w:val="0"/>
      <w:marRight w:val="0"/>
      <w:marTop w:val="0"/>
      <w:marBottom w:val="0"/>
      <w:divBdr>
        <w:top w:val="none" w:sz="0" w:space="0" w:color="auto"/>
        <w:left w:val="none" w:sz="0" w:space="0" w:color="auto"/>
        <w:bottom w:val="none" w:sz="0" w:space="0" w:color="auto"/>
        <w:right w:val="none" w:sz="0" w:space="0" w:color="auto"/>
      </w:divBdr>
    </w:div>
    <w:div w:id="530847627">
      <w:bodyDiv w:val="1"/>
      <w:marLeft w:val="0"/>
      <w:marRight w:val="0"/>
      <w:marTop w:val="0"/>
      <w:marBottom w:val="0"/>
      <w:divBdr>
        <w:top w:val="none" w:sz="0" w:space="0" w:color="auto"/>
        <w:left w:val="none" w:sz="0" w:space="0" w:color="auto"/>
        <w:bottom w:val="none" w:sz="0" w:space="0" w:color="auto"/>
        <w:right w:val="none" w:sz="0" w:space="0" w:color="auto"/>
      </w:divBdr>
    </w:div>
    <w:div w:id="545412045">
      <w:bodyDiv w:val="1"/>
      <w:marLeft w:val="0"/>
      <w:marRight w:val="0"/>
      <w:marTop w:val="0"/>
      <w:marBottom w:val="0"/>
      <w:divBdr>
        <w:top w:val="none" w:sz="0" w:space="0" w:color="auto"/>
        <w:left w:val="none" w:sz="0" w:space="0" w:color="auto"/>
        <w:bottom w:val="none" w:sz="0" w:space="0" w:color="auto"/>
        <w:right w:val="none" w:sz="0" w:space="0" w:color="auto"/>
      </w:divBdr>
    </w:div>
    <w:div w:id="575869730">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610207699">
      <w:bodyDiv w:val="1"/>
      <w:marLeft w:val="0"/>
      <w:marRight w:val="0"/>
      <w:marTop w:val="0"/>
      <w:marBottom w:val="0"/>
      <w:divBdr>
        <w:top w:val="none" w:sz="0" w:space="0" w:color="auto"/>
        <w:left w:val="none" w:sz="0" w:space="0" w:color="auto"/>
        <w:bottom w:val="none" w:sz="0" w:space="0" w:color="auto"/>
        <w:right w:val="none" w:sz="0" w:space="0" w:color="auto"/>
      </w:divBdr>
    </w:div>
    <w:div w:id="610862882">
      <w:bodyDiv w:val="1"/>
      <w:marLeft w:val="0"/>
      <w:marRight w:val="0"/>
      <w:marTop w:val="0"/>
      <w:marBottom w:val="0"/>
      <w:divBdr>
        <w:top w:val="none" w:sz="0" w:space="0" w:color="auto"/>
        <w:left w:val="none" w:sz="0" w:space="0" w:color="auto"/>
        <w:bottom w:val="none" w:sz="0" w:space="0" w:color="auto"/>
        <w:right w:val="none" w:sz="0" w:space="0" w:color="auto"/>
      </w:divBdr>
    </w:div>
    <w:div w:id="623854011">
      <w:bodyDiv w:val="1"/>
      <w:marLeft w:val="0"/>
      <w:marRight w:val="0"/>
      <w:marTop w:val="0"/>
      <w:marBottom w:val="0"/>
      <w:divBdr>
        <w:top w:val="none" w:sz="0" w:space="0" w:color="auto"/>
        <w:left w:val="none" w:sz="0" w:space="0" w:color="auto"/>
        <w:bottom w:val="none" w:sz="0" w:space="0" w:color="auto"/>
        <w:right w:val="none" w:sz="0" w:space="0" w:color="auto"/>
      </w:divBdr>
    </w:div>
    <w:div w:id="649136332">
      <w:bodyDiv w:val="1"/>
      <w:marLeft w:val="0"/>
      <w:marRight w:val="0"/>
      <w:marTop w:val="0"/>
      <w:marBottom w:val="0"/>
      <w:divBdr>
        <w:top w:val="none" w:sz="0" w:space="0" w:color="auto"/>
        <w:left w:val="none" w:sz="0" w:space="0" w:color="auto"/>
        <w:bottom w:val="none" w:sz="0" w:space="0" w:color="auto"/>
        <w:right w:val="none" w:sz="0" w:space="0" w:color="auto"/>
      </w:divBdr>
    </w:div>
    <w:div w:id="661660570">
      <w:bodyDiv w:val="1"/>
      <w:marLeft w:val="0"/>
      <w:marRight w:val="0"/>
      <w:marTop w:val="0"/>
      <w:marBottom w:val="0"/>
      <w:divBdr>
        <w:top w:val="none" w:sz="0" w:space="0" w:color="auto"/>
        <w:left w:val="none" w:sz="0" w:space="0" w:color="auto"/>
        <w:bottom w:val="none" w:sz="0" w:space="0" w:color="auto"/>
        <w:right w:val="none" w:sz="0" w:space="0" w:color="auto"/>
      </w:divBdr>
    </w:div>
    <w:div w:id="671875274">
      <w:bodyDiv w:val="1"/>
      <w:marLeft w:val="0"/>
      <w:marRight w:val="0"/>
      <w:marTop w:val="0"/>
      <w:marBottom w:val="0"/>
      <w:divBdr>
        <w:top w:val="none" w:sz="0" w:space="0" w:color="auto"/>
        <w:left w:val="none" w:sz="0" w:space="0" w:color="auto"/>
        <w:bottom w:val="none" w:sz="0" w:space="0" w:color="auto"/>
        <w:right w:val="none" w:sz="0" w:space="0" w:color="auto"/>
      </w:divBdr>
    </w:div>
    <w:div w:id="694379995">
      <w:bodyDiv w:val="1"/>
      <w:marLeft w:val="0"/>
      <w:marRight w:val="0"/>
      <w:marTop w:val="0"/>
      <w:marBottom w:val="0"/>
      <w:divBdr>
        <w:top w:val="none" w:sz="0" w:space="0" w:color="auto"/>
        <w:left w:val="none" w:sz="0" w:space="0" w:color="auto"/>
        <w:bottom w:val="none" w:sz="0" w:space="0" w:color="auto"/>
        <w:right w:val="none" w:sz="0" w:space="0" w:color="auto"/>
      </w:divBdr>
    </w:div>
    <w:div w:id="709961203">
      <w:bodyDiv w:val="1"/>
      <w:marLeft w:val="0"/>
      <w:marRight w:val="0"/>
      <w:marTop w:val="0"/>
      <w:marBottom w:val="0"/>
      <w:divBdr>
        <w:top w:val="none" w:sz="0" w:space="0" w:color="auto"/>
        <w:left w:val="none" w:sz="0" w:space="0" w:color="auto"/>
        <w:bottom w:val="none" w:sz="0" w:space="0" w:color="auto"/>
        <w:right w:val="none" w:sz="0" w:space="0" w:color="auto"/>
      </w:divBdr>
    </w:div>
    <w:div w:id="742794964">
      <w:bodyDiv w:val="1"/>
      <w:marLeft w:val="0"/>
      <w:marRight w:val="0"/>
      <w:marTop w:val="0"/>
      <w:marBottom w:val="0"/>
      <w:divBdr>
        <w:top w:val="none" w:sz="0" w:space="0" w:color="auto"/>
        <w:left w:val="none" w:sz="0" w:space="0" w:color="auto"/>
        <w:bottom w:val="none" w:sz="0" w:space="0" w:color="auto"/>
        <w:right w:val="none" w:sz="0" w:space="0" w:color="auto"/>
      </w:divBdr>
    </w:div>
    <w:div w:id="744498237">
      <w:bodyDiv w:val="1"/>
      <w:marLeft w:val="0"/>
      <w:marRight w:val="0"/>
      <w:marTop w:val="0"/>
      <w:marBottom w:val="0"/>
      <w:divBdr>
        <w:top w:val="none" w:sz="0" w:space="0" w:color="auto"/>
        <w:left w:val="none" w:sz="0" w:space="0" w:color="auto"/>
        <w:bottom w:val="none" w:sz="0" w:space="0" w:color="auto"/>
        <w:right w:val="none" w:sz="0" w:space="0" w:color="auto"/>
      </w:divBdr>
    </w:div>
    <w:div w:id="746461125">
      <w:bodyDiv w:val="1"/>
      <w:marLeft w:val="0"/>
      <w:marRight w:val="0"/>
      <w:marTop w:val="0"/>
      <w:marBottom w:val="0"/>
      <w:divBdr>
        <w:top w:val="none" w:sz="0" w:space="0" w:color="auto"/>
        <w:left w:val="none" w:sz="0" w:space="0" w:color="auto"/>
        <w:bottom w:val="none" w:sz="0" w:space="0" w:color="auto"/>
        <w:right w:val="none" w:sz="0" w:space="0" w:color="auto"/>
      </w:divBdr>
    </w:div>
    <w:div w:id="748232450">
      <w:bodyDiv w:val="1"/>
      <w:marLeft w:val="0"/>
      <w:marRight w:val="0"/>
      <w:marTop w:val="0"/>
      <w:marBottom w:val="0"/>
      <w:divBdr>
        <w:top w:val="none" w:sz="0" w:space="0" w:color="auto"/>
        <w:left w:val="none" w:sz="0" w:space="0" w:color="auto"/>
        <w:bottom w:val="none" w:sz="0" w:space="0" w:color="auto"/>
        <w:right w:val="none" w:sz="0" w:space="0" w:color="auto"/>
      </w:divBdr>
    </w:div>
    <w:div w:id="751854717">
      <w:bodyDiv w:val="1"/>
      <w:marLeft w:val="0"/>
      <w:marRight w:val="0"/>
      <w:marTop w:val="0"/>
      <w:marBottom w:val="0"/>
      <w:divBdr>
        <w:top w:val="none" w:sz="0" w:space="0" w:color="auto"/>
        <w:left w:val="none" w:sz="0" w:space="0" w:color="auto"/>
        <w:bottom w:val="none" w:sz="0" w:space="0" w:color="auto"/>
        <w:right w:val="none" w:sz="0" w:space="0" w:color="auto"/>
      </w:divBdr>
    </w:div>
    <w:div w:id="752629454">
      <w:bodyDiv w:val="1"/>
      <w:marLeft w:val="0"/>
      <w:marRight w:val="0"/>
      <w:marTop w:val="0"/>
      <w:marBottom w:val="0"/>
      <w:divBdr>
        <w:top w:val="none" w:sz="0" w:space="0" w:color="auto"/>
        <w:left w:val="none" w:sz="0" w:space="0" w:color="auto"/>
        <w:bottom w:val="none" w:sz="0" w:space="0" w:color="auto"/>
        <w:right w:val="none" w:sz="0" w:space="0" w:color="auto"/>
      </w:divBdr>
    </w:div>
    <w:div w:id="763837672">
      <w:bodyDiv w:val="1"/>
      <w:marLeft w:val="0"/>
      <w:marRight w:val="0"/>
      <w:marTop w:val="0"/>
      <w:marBottom w:val="0"/>
      <w:divBdr>
        <w:top w:val="none" w:sz="0" w:space="0" w:color="auto"/>
        <w:left w:val="none" w:sz="0" w:space="0" w:color="auto"/>
        <w:bottom w:val="none" w:sz="0" w:space="0" w:color="auto"/>
        <w:right w:val="none" w:sz="0" w:space="0" w:color="auto"/>
      </w:divBdr>
    </w:div>
    <w:div w:id="806432702">
      <w:bodyDiv w:val="1"/>
      <w:marLeft w:val="0"/>
      <w:marRight w:val="0"/>
      <w:marTop w:val="0"/>
      <w:marBottom w:val="0"/>
      <w:divBdr>
        <w:top w:val="none" w:sz="0" w:space="0" w:color="auto"/>
        <w:left w:val="none" w:sz="0" w:space="0" w:color="auto"/>
        <w:bottom w:val="none" w:sz="0" w:space="0" w:color="auto"/>
        <w:right w:val="none" w:sz="0" w:space="0" w:color="auto"/>
      </w:divBdr>
    </w:div>
    <w:div w:id="807819110">
      <w:bodyDiv w:val="1"/>
      <w:marLeft w:val="0"/>
      <w:marRight w:val="0"/>
      <w:marTop w:val="0"/>
      <w:marBottom w:val="0"/>
      <w:divBdr>
        <w:top w:val="none" w:sz="0" w:space="0" w:color="auto"/>
        <w:left w:val="none" w:sz="0" w:space="0" w:color="auto"/>
        <w:bottom w:val="none" w:sz="0" w:space="0" w:color="auto"/>
        <w:right w:val="none" w:sz="0" w:space="0" w:color="auto"/>
      </w:divBdr>
    </w:div>
    <w:div w:id="823744597">
      <w:bodyDiv w:val="1"/>
      <w:marLeft w:val="0"/>
      <w:marRight w:val="0"/>
      <w:marTop w:val="0"/>
      <w:marBottom w:val="0"/>
      <w:divBdr>
        <w:top w:val="none" w:sz="0" w:space="0" w:color="auto"/>
        <w:left w:val="none" w:sz="0" w:space="0" w:color="auto"/>
        <w:bottom w:val="none" w:sz="0" w:space="0" w:color="auto"/>
        <w:right w:val="none" w:sz="0" w:space="0" w:color="auto"/>
      </w:divBdr>
    </w:div>
    <w:div w:id="826357274">
      <w:bodyDiv w:val="1"/>
      <w:marLeft w:val="0"/>
      <w:marRight w:val="0"/>
      <w:marTop w:val="0"/>
      <w:marBottom w:val="0"/>
      <w:divBdr>
        <w:top w:val="none" w:sz="0" w:space="0" w:color="auto"/>
        <w:left w:val="none" w:sz="0" w:space="0" w:color="auto"/>
        <w:bottom w:val="none" w:sz="0" w:space="0" w:color="auto"/>
        <w:right w:val="none" w:sz="0" w:space="0" w:color="auto"/>
      </w:divBdr>
    </w:div>
    <w:div w:id="842744274">
      <w:bodyDiv w:val="1"/>
      <w:marLeft w:val="0"/>
      <w:marRight w:val="0"/>
      <w:marTop w:val="0"/>
      <w:marBottom w:val="0"/>
      <w:divBdr>
        <w:top w:val="none" w:sz="0" w:space="0" w:color="auto"/>
        <w:left w:val="none" w:sz="0" w:space="0" w:color="auto"/>
        <w:bottom w:val="none" w:sz="0" w:space="0" w:color="auto"/>
        <w:right w:val="none" w:sz="0" w:space="0" w:color="auto"/>
      </w:divBdr>
    </w:div>
    <w:div w:id="858664478">
      <w:bodyDiv w:val="1"/>
      <w:marLeft w:val="0"/>
      <w:marRight w:val="0"/>
      <w:marTop w:val="0"/>
      <w:marBottom w:val="0"/>
      <w:divBdr>
        <w:top w:val="none" w:sz="0" w:space="0" w:color="auto"/>
        <w:left w:val="none" w:sz="0" w:space="0" w:color="auto"/>
        <w:bottom w:val="none" w:sz="0" w:space="0" w:color="auto"/>
        <w:right w:val="none" w:sz="0" w:space="0" w:color="auto"/>
      </w:divBdr>
    </w:div>
    <w:div w:id="859590898">
      <w:bodyDiv w:val="1"/>
      <w:marLeft w:val="0"/>
      <w:marRight w:val="0"/>
      <w:marTop w:val="0"/>
      <w:marBottom w:val="0"/>
      <w:divBdr>
        <w:top w:val="none" w:sz="0" w:space="0" w:color="auto"/>
        <w:left w:val="none" w:sz="0" w:space="0" w:color="auto"/>
        <w:bottom w:val="none" w:sz="0" w:space="0" w:color="auto"/>
        <w:right w:val="none" w:sz="0" w:space="0" w:color="auto"/>
      </w:divBdr>
    </w:div>
    <w:div w:id="870529450">
      <w:bodyDiv w:val="1"/>
      <w:marLeft w:val="0"/>
      <w:marRight w:val="0"/>
      <w:marTop w:val="0"/>
      <w:marBottom w:val="0"/>
      <w:divBdr>
        <w:top w:val="none" w:sz="0" w:space="0" w:color="auto"/>
        <w:left w:val="none" w:sz="0" w:space="0" w:color="auto"/>
        <w:bottom w:val="none" w:sz="0" w:space="0" w:color="auto"/>
        <w:right w:val="none" w:sz="0" w:space="0" w:color="auto"/>
      </w:divBdr>
    </w:div>
    <w:div w:id="875045513">
      <w:bodyDiv w:val="1"/>
      <w:marLeft w:val="0"/>
      <w:marRight w:val="0"/>
      <w:marTop w:val="0"/>
      <w:marBottom w:val="0"/>
      <w:divBdr>
        <w:top w:val="none" w:sz="0" w:space="0" w:color="auto"/>
        <w:left w:val="none" w:sz="0" w:space="0" w:color="auto"/>
        <w:bottom w:val="none" w:sz="0" w:space="0" w:color="auto"/>
        <w:right w:val="none" w:sz="0" w:space="0" w:color="auto"/>
      </w:divBdr>
    </w:div>
    <w:div w:id="883953688">
      <w:bodyDiv w:val="1"/>
      <w:marLeft w:val="0"/>
      <w:marRight w:val="0"/>
      <w:marTop w:val="0"/>
      <w:marBottom w:val="0"/>
      <w:divBdr>
        <w:top w:val="none" w:sz="0" w:space="0" w:color="auto"/>
        <w:left w:val="none" w:sz="0" w:space="0" w:color="auto"/>
        <w:bottom w:val="none" w:sz="0" w:space="0" w:color="auto"/>
        <w:right w:val="none" w:sz="0" w:space="0" w:color="auto"/>
      </w:divBdr>
    </w:div>
    <w:div w:id="890115011">
      <w:bodyDiv w:val="1"/>
      <w:marLeft w:val="0"/>
      <w:marRight w:val="0"/>
      <w:marTop w:val="0"/>
      <w:marBottom w:val="0"/>
      <w:divBdr>
        <w:top w:val="none" w:sz="0" w:space="0" w:color="auto"/>
        <w:left w:val="none" w:sz="0" w:space="0" w:color="auto"/>
        <w:bottom w:val="none" w:sz="0" w:space="0" w:color="auto"/>
        <w:right w:val="none" w:sz="0" w:space="0" w:color="auto"/>
      </w:divBdr>
    </w:div>
    <w:div w:id="923957217">
      <w:bodyDiv w:val="1"/>
      <w:marLeft w:val="0"/>
      <w:marRight w:val="0"/>
      <w:marTop w:val="0"/>
      <w:marBottom w:val="0"/>
      <w:divBdr>
        <w:top w:val="none" w:sz="0" w:space="0" w:color="auto"/>
        <w:left w:val="none" w:sz="0" w:space="0" w:color="auto"/>
        <w:bottom w:val="none" w:sz="0" w:space="0" w:color="auto"/>
        <w:right w:val="none" w:sz="0" w:space="0" w:color="auto"/>
      </w:divBdr>
    </w:div>
    <w:div w:id="944193779">
      <w:bodyDiv w:val="1"/>
      <w:marLeft w:val="0"/>
      <w:marRight w:val="0"/>
      <w:marTop w:val="0"/>
      <w:marBottom w:val="0"/>
      <w:divBdr>
        <w:top w:val="none" w:sz="0" w:space="0" w:color="auto"/>
        <w:left w:val="none" w:sz="0" w:space="0" w:color="auto"/>
        <w:bottom w:val="none" w:sz="0" w:space="0" w:color="auto"/>
        <w:right w:val="none" w:sz="0" w:space="0" w:color="auto"/>
      </w:divBdr>
    </w:div>
    <w:div w:id="953098448">
      <w:bodyDiv w:val="1"/>
      <w:marLeft w:val="0"/>
      <w:marRight w:val="0"/>
      <w:marTop w:val="0"/>
      <w:marBottom w:val="0"/>
      <w:divBdr>
        <w:top w:val="none" w:sz="0" w:space="0" w:color="auto"/>
        <w:left w:val="none" w:sz="0" w:space="0" w:color="auto"/>
        <w:bottom w:val="none" w:sz="0" w:space="0" w:color="auto"/>
        <w:right w:val="none" w:sz="0" w:space="0" w:color="auto"/>
      </w:divBdr>
    </w:div>
    <w:div w:id="967587408">
      <w:bodyDiv w:val="1"/>
      <w:marLeft w:val="0"/>
      <w:marRight w:val="0"/>
      <w:marTop w:val="0"/>
      <w:marBottom w:val="0"/>
      <w:divBdr>
        <w:top w:val="none" w:sz="0" w:space="0" w:color="auto"/>
        <w:left w:val="none" w:sz="0" w:space="0" w:color="auto"/>
        <w:bottom w:val="none" w:sz="0" w:space="0" w:color="auto"/>
        <w:right w:val="none" w:sz="0" w:space="0" w:color="auto"/>
      </w:divBdr>
    </w:div>
    <w:div w:id="975378080">
      <w:bodyDiv w:val="1"/>
      <w:marLeft w:val="0"/>
      <w:marRight w:val="0"/>
      <w:marTop w:val="0"/>
      <w:marBottom w:val="0"/>
      <w:divBdr>
        <w:top w:val="none" w:sz="0" w:space="0" w:color="auto"/>
        <w:left w:val="none" w:sz="0" w:space="0" w:color="auto"/>
        <w:bottom w:val="none" w:sz="0" w:space="0" w:color="auto"/>
        <w:right w:val="none" w:sz="0" w:space="0" w:color="auto"/>
      </w:divBdr>
      <w:divsChild>
        <w:div w:id="860584107">
          <w:marLeft w:val="0"/>
          <w:marRight w:val="0"/>
          <w:marTop w:val="0"/>
          <w:marBottom w:val="0"/>
          <w:divBdr>
            <w:top w:val="none" w:sz="0" w:space="0" w:color="auto"/>
            <w:left w:val="none" w:sz="0" w:space="0" w:color="auto"/>
            <w:bottom w:val="none" w:sz="0" w:space="0" w:color="auto"/>
            <w:right w:val="none" w:sz="0" w:space="0" w:color="auto"/>
          </w:divBdr>
          <w:divsChild>
            <w:div w:id="1505440091">
              <w:marLeft w:val="0"/>
              <w:marRight w:val="0"/>
              <w:marTop w:val="0"/>
              <w:marBottom w:val="0"/>
              <w:divBdr>
                <w:top w:val="none" w:sz="0" w:space="0" w:color="auto"/>
                <w:left w:val="none" w:sz="0" w:space="0" w:color="auto"/>
                <w:bottom w:val="none" w:sz="0" w:space="0" w:color="auto"/>
                <w:right w:val="none" w:sz="0" w:space="0" w:color="auto"/>
              </w:divBdr>
              <w:divsChild>
                <w:div w:id="145099739">
                  <w:marLeft w:val="0"/>
                  <w:marRight w:val="0"/>
                  <w:marTop w:val="0"/>
                  <w:marBottom w:val="0"/>
                  <w:divBdr>
                    <w:top w:val="none" w:sz="0" w:space="0" w:color="auto"/>
                    <w:left w:val="none" w:sz="0" w:space="0" w:color="auto"/>
                    <w:bottom w:val="none" w:sz="0" w:space="0" w:color="auto"/>
                    <w:right w:val="none" w:sz="0" w:space="0" w:color="auto"/>
                  </w:divBdr>
                </w:div>
                <w:div w:id="2043312744">
                  <w:marLeft w:val="0"/>
                  <w:marRight w:val="0"/>
                  <w:marTop w:val="0"/>
                  <w:marBottom w:val="0"/>
                  <w:divBdr>
                    <w:top w:val="none" w:sz="0" w:space="0" w:color="auto"/>
                    <w:left w:val="none" w:sz="0" w:space="0" w:color="auto"/>
                    <w:bottom w:val="none" w:sz="0" w:space="0" w:color="auto"/>
                    <w:right w:val="none" w:sz="0" w:space="0" w:color="auto"/>
                  </w:divBdr>
                </w:div>
              </w:divsChild>
            </w:div>
            <w:div w:id="2138989129">
              <w:marLeft w:val="0"/>
              <w:marRight w:val="0"/>
              <w:marTop w:val="0"/>
              <w:marBottom w:val="0"/>
              <w:divBdr>
                <w:top w:val="none" w:sz="0" w:space="0" w:color="auto"/>
                <w:left w:val="none" w:sz="0" w:space="0" w:color="auto"/>
                <w:bottom w:val="none" w:sz="0" w:space="0" w:color="auto"/>
                <w:right w:val="none" w:sz="0" w:space="0" w:color="auto"/>
              </w:divBdr>
            </w:div>
          </w:divsChild>
        </w:div>
        <w:div w:id="1833718294">
          <w:marLeft w:val="0"/>
          <w:marRight w:val="0"/>
          <w:marTop w:val="0"/>
          <w:marBottom w:val="0"/>
          <w:divBdr>
            <w:top w:val="none" w:sz="0" w:space="0" w:color="auto"/>
            <w:left w:val="none" w:sz="0" w:space="0" w:color="auto"/>
            <w:bottom w:val="none" w:sz="0" w:space="0" w:color="auto"/>
            <w:right w:val="none" w:sz="0" w:space="0" w:color="auto"/>
          </w:divBdr>
          <w:divsChild>
            <w:div w:id="1460567064">
              <w:marLeft w:val="0"/>
              <w:marRight w:val="0"/>
              <w:marTop w:val="0"/>
              <w:marBottom w:val="0"/>
              <w:divBdr>
                <w:top w:val="none" w:sz="0" w:space="0" w:color="auto"/>
                <w:left w:val="none" w:sz="0" w:space="0" w:color="auto"/>
                <w:bottom w:val="none" w:sz="0" w:space="0" w:color="auto"/>
                <w:right w:val="none" w:sz="0" w:space="0" w:color="auto"/>
              </w:divBdr>
            </w:div>
            <w:div w:id="18078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4362">
      <w:bodyDiv w:val="1"/>
      <w:marLeft w:val="0"/>
      <w:marRight w:val="0"/>
      <w:marTop w:val="0"/>
      <w:marBottom w:val="0"/>
      <w:divBdr>
        <w:top w:val="none" w:sz="0" w:space="0" w:color="auto"/>
        <w:left w:val="none" w:sz="0" w:space="0" w:color="auto"/>
        <w:bottom w:val="none" w:sz="0" w:space="0" w:color="auto"/>
        <w:right w:val="none" w:sz="0" w:space="0" w:color="auto"/>
      </w:divBdr>
    </w:div>
    <w:div w:id="1007714199">
      <w:bodyDiv w:val="1"/>
      <w:marLeft w:val="0"/>
      <w:marRight w:val="0"/>
      <w:marTop w:val="0"/>
      <w:marBottom w:val="0"/>
      <w:divBdr>
        <w:top w:val="none" w:sz="0" w:space="0" w:color="auto"/>
        <w:left w:val="none" w:sz="0" w:space="0" w:color="auto"/>
        <w:bottom w:val="none" w:sz="0" w:space="0" w:color="auto"/>
        <w:right w:val="none" w:sz="0" w:space="0" w:color="auto"/>
      </w:divBdr>
    </w:div>
    <w:div w:id="1014696125">
      <w:bodyDiv w:val="1"/>
      <w:marLeft w:val="0"/>
      <w:marRight w:val="0"/>
      <w:marTop w:val="0"/>
      <w:marBottom w:val="0"/>
      <w:divBdr>
        <w:top w:val="none" w:sz="0" w:space="0" w:color="auto"/>
        <w:left w:val="none" w:sz="0" w:space="0" w:color="auto"/>
        <w:bottom w:val="none" w:sz="0" w:space="0" w:color="auto"/>
        <w:right w:val="none" w:sz="0" w:space="0" w:color="auto"/>
      </w:divBdr>
    </w:div>
    <w:div w:id="1033656319">
      <w:bodyDiv w:val="1"/>
      <w:marLeft w:val="0"/>
      <w:marRight w:val="0"/>
      <w:marTop w:val="0"/>
      <w:marBottom w:val="0"/>
      <w:divBdr>
        <w:top w:val="none" w:sz="0" w:space="0" w:color="auto"/>
        <w:left w:val="none" w:sz="0" w:space="0" w:color="auto"/>
        <w:bottom w:val="none" w:sz="0" w:space="0" w:color="auto"/>
        <w:right w:val="none" w:sz="0" w:space="0" w:color="auto"/>
      </w:divBdr>
    </w:div>
    <w:div w:id="1045566289">
      <w:bodyDiv w:val="1"/>
      <w:marLeft w:val="0"/>
      <w:marRight w:val="0"/>
      <w:marTop w:val="0"/>
      <w:marBottom w:val="0"/>
      <w:divBdr>
        <w:top w:val="none" w:sz="0" w:space="0" w:color="auto"/>
        <w:left w:val="none" w:sz="0" w:space="0" w:color="auto"/>
        <w:bottom w:val="none" w:sz="0" w:space="0" w:color="auto"/>
        <w:right w:val="none" w:sz="0" w:space="0" w:color="auto"/>
      </w:divBdr>
    </w:div>
    <w:div w:id="1074277911">
      <w:bodyDiv w:val="1"/>
      <w:marLeft w:val="0"/>
      <w:marRight w:val="0"/>
      <w:marTop w:val="0"/>
      <w:marBottom w:val="0"/>
      <w:divBdr>
        <w:top w:val="none" w:sz="0" w:space="0" w:color="auto"/>
        <w:left w:val="none" w:sz="0" w:space="0" w:color="auto"/>
        <w:bottom w:val="none" w:sz="0" w:space="0" w:color="auto"/>
        <w:right w:val="none" w:sz="0" w:space="0" w:color="auto"/>
      </w:divBdr>
    </w:div>
    <w:div w:id="1092555658">
      <w:bodyDiv w:val="1"/>
      <w:marLeft w:val="0"/>
      <w:marRight w:val="0"/>
      <w:marTop w:val="0"/>
      <w:marBottom w:val="0"/>
      <w:divBdr>
        <w:top w:val="none" w:sz="0" w:space="0" w:color="auto"/>
        <w:left w:val="none" w:sz="0" w:space="0" w:color="auto"/>
        <w:bottom w:val="none" w:sz="0" w:space="0" w:color="auto"/>
        <w:right w:val="none" w:sz="0" w:space="0" w:color="auto"/>
      </w:divBdr>
    </w:div>
    <w:div w:id="1097215008">
      <w:bodyDiv w:val="1"/>
      <w:marLeft w:val="0"/>
      <w:marRight w:val="0"/>
      <w:marTop w:val="0"/>
      <w:marBottom w:val="0"/>
      <w:divBdr>
        <w:top w:val="none" w:sz="0" w:space="0" w:color="auto"/>
        <w:left w:val="none" w:sz="0" w:space="0" w:color="auto"/>
        <w:bottom w:val="none" w:sz="0" w:space="0" w:color="auto"/>
        <w:right w:val="none" w:sz="0" w:space="0" w:color="auto"/>
      </w:divBdr>
    </w:div>
    <w:div w:id="1156074767">
      <w:bodyDiv w:val="1"/>
      <w:marLeft w:val="0"/>
      <w:marRight w:val="0"/>
      <w:marTop w:val="0"/>
      <w:marBottom w:val="0"/>
      <w:divBdr>
        <w:top w:val="none" w:sz="0" w:space="0" w:color="auto"/>
        <w:left w:val="none" w:sz="0" w:space="0" w:color="auto"/>
        <w:bottom w:val="none" w:sz="0" w:space="0" w:color="auto"/>
        <w:right w:val="none" w:sz="0" w:space="0" w:color="auto"/>
      </w:divBdr>
    </w:div>
    <w:div w:id="1161507068">
      <w:bodyDiv w:val="1"/>
      <w:marLeft w:val="0"/>
      <w:marRight w:val="0"/>
      <w:marTop w:val="0"/>
      <w:marBottom w:val="0"/>
      <w:divBdr>
        <w:top w:val="none" w:sz="0" w:space="0" w:color="auto"/>
        <w:left w:val="none" w:sz="0" w:space="0" w:color="auto"/>
        <w:bottom w:val="none" w:sz="0" w:space="0" w:color="auto"/>
        <w:right w:val="none" w:sz="0" w:space="0" w:color="auto"/>
      </w:divBdr>
      <w:divsChild>
        <w:div w:id="1037200016">
          <w:marLeft w:val="0"/>
          <w:marRight w:val="0"/>
          <w:marTop w:val="0"/>
          <w:marBottom w:val="0"/>
          <w:divBdr>
            <w:top w:val="none" w:sz="0" w:space="0" w:color="auto"/>
            <w:left w:val="none" w:sz="0" w:space="0" w:color="auto"/>
            <w:bottom w:val="none" w:sz="0" w:space="0" w:color="auto"/>
            <w:right w:val="none" w:sz="0" w:space="0" w:color="auto"/>
          </w:divBdr>
          <w:divsChild>
            <w:div w:id="8290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50693">
      <w:bodyDiv w:val="1"/>
      <w:marLeft w:val="0"/>
      <w:marRight w:val="0"/>
      <w:marTop w:val="0"/>
      <w:marBottom w:val="0"/>
      <w:divBdr>
        <w:top w:val="none" w:sz="0" w:space="0" w:color="auto"/>
        <w:left w:val="none" w:sz="0" w:space="0" w:color="auto"/>
        <w:bottom w:val="none" w:sz="0" w:space="0" w:color="auto"/>
        <w:right w:val="none" w:sz="0" w:space="0" w:color="auto"/>
      </w:divBdr>
    </w:div>
    <w:div w:id="1185096626">
      <w:bodyDiv w:val="1"/>
      <w:marLeft w:val="0"/>
      <w:marRight w:val="0"/>
      <w:marTop w:val="0"/>
      <w:marBottom w:val="0"/>
      <w:divBdr>
        <w:top w:val="none" w:sz="0" w:space="0" w:color="auto"/>
        <w:left w:val="none" w:sz="0" w:space="0" w:color="auto"/>
        <w:bottom w:val="none" w:sz="0" w:space="0" w:color="auto"/>
        <w:right w:val="none" w:sz="0" w:space="0" w:color="auto"/>
      </w:divBdr>
    </w:div>
    <w:div w:id="1195774229">
      <w:bodyDiv w:val="1"/>
      <w:marLeft w:val="0"/>
      <w:marRight w:val="0"/>
      <w:marTop w:val="0"/>
      <w:marBottom w:val="0"/>
      <w:divBdr>
        <w:top w:val="none" w:sz="0" w:space="0" w:color="auto"/>
        <w:left w:val="none" w:sz="0" w:space="0" w:color="auto"/>
        <w:bottom w:val="none" w:sz="0" w:space="0" w:color="auto"/>
        <w:right w:val="none" w:sz="0" w:space="0" w:color="auto"/>
      </w:divBdr>
    </w:div>
    <w:div w:id="1196507909">
      <w:bodyDiv w:val="1"/>
      <w:marLeft w:val="0"/>
      <w:marRight w:val="0"/>
      <w:marTop w:val="0"/>
      <w:marBottom w:val="0"/>
      <w:divBdr>
        <w:top w:val="none" w:sz="0" w:space="0" w:color="auto"/>
        <w:left w:val="none" w:sz="0" w:space="0" w:color="auto"/>
        <w:bottom w:val="none" w:sz="0" w:space="0" w:color="auto"/>
        <w:right w:val="none" w:sz="0" w:space="0" w:color="auto"/>
      </w:divBdr>
    </w:div>
    <w:div w:id="1201479337">
      <w:bodyDiv w:val="1"/>
      <w:marLeft w:val="0"/>
      <w:marRight w:val="0"/>
      <w:marTop w:val="0"/>
      <w:marBottom w:val="0"/>
      <w:divBdr>
        <w:top w:val="none" w:sz="0" w:space="0" w:color="auto"/>
        <w:left w:val="none" w:sz="0" w:space="0" w:color="auto"/>
        <w:bottom w:val="none" w:sz="0" w:space="0" w:color="auto"/>
        <w:right w:val="none" w:sz="0" w:space="0" w:color="auto"/>
      </w:divBdr>
    </w:div>
    <w:div w:id="1203401059">
      <w:bodyDiv w:val="1"/>
      <w:marLeft w:val="0"/>
      <w:marRight w:val="0"/>
      <w:marTop w:val="0"/>
      <w:marBottom w:val="0"/>
      <w:divBdr>
        <w:top w:val="none" w:sz="0" w:space="0" w:color="auto"/>
        <w:left w:val="none" w:sz="0" w:space="0" w:color="auto"/>
        <w:bottom w:val="none" w:sz="0" w:space="0" w:color="auto"/>
        <w:right w:val="none" w:sz="0" w:space="0" w:color="auto"/>
      </w:divBdr>
    </w:div>
    <w:div w:id="1208686669">
      <w:bodyDiv w:val="1"/>
      <w:marLeft w:val="0"/>
      <w:marRight w:val="0"/>
      <w:marTop w:val="0"/>
      <w:marBottom w:val="0"/>
      <w:divBdr>
        <w:top w:val="none" w:sz="0" w:space="0" w:color="auto"/>
        <w:left w:val="none" w:sz="0" w:space="0" w:color="auto"/>
        <w:bottom w:val="none" w:sz="0" w:space="0" w:color="auto"/>
        <w:right w:val="none" w:sz="0" w:space="0" w:color="auto"/>
      </w:divBdr>
    </w:div>
    <w:div w:id="1217661558">
      <w:bodyDiv w:val="1"/>
      <w:marLeft w:val="0"/>
      <w:marRight w:val="0"/>
      <w:marTop w:val="0"/>
      <w:marBottom w:val="0"/>
      <w:divBdr>
        <w:top w:val="none" w:sz="0" w:space="0" w:color="auto"/>
        <w:left w:val="none" w:sz="0" w:space="0" w:color="auto"/>
        <w:bottom w:val="none" w:sz="0" w:space="0" w:color="auto"/>
        <w:right w:val="none" w:sz="0" w:space="0" w:color="auto"/>
      </w:divBdr>
    </w:div>
    <w:div w:id="1240098849">
      <w:bodyDiv w:val="1"/>
      <w:marLeft w:val="0"/>
      <w:marRight w:val="0"/>
      <w:marTop w:val="0"/>
      <w:marBottom w:val="0"/>
      <w:divBdr>
        <w:top w:val="none" w:sz="0" w:space="0" w:color="auto"/>
        <w:left w:val="none" w:sz="0" w:space="0" w:color="auto"/>
        <w:bottom w:val="none" w:sz="0" w:space="0" w:color="auto"/>
        <w:right w:val="none" w:sz="0" w:space="0" w:color="auto"/>
      </w:divBdr>
    </w:div>
    <w:div w:id="1261177501">
      <w:bodyDiv w:val="1"/>
      <w:marLeft w:val="0"/>
      <w:marRight w:val="0"/>
      <w:marTop w:val="0"/>
      <w:marBottom w:val="0"/>
      <w:divBdr>
        <w:top w:val="none" w:sz="0" w:space="0" w:color="auto"/>
        <w:left w:val="none" w:sz="0" w:space="0" w:color="auto"/>
        <w:bottom w:val="none" w:sz="0" w:space="0" w:color="auto"/>
        <w:right w:val="none" w:sz="0" w:space="0" w:color="auto"/>
      </w:divBdr>
    </w:div>
    <w:div w:id="1263995463">
      <w:bodyDiv w:val="1"/>
      <w:marLeft w:val="0"/>
      <w:marRight w:val="0"/>
      <w:marTop w:val="0"/>
      <w:marBottom w:val="0"/>
      <w:divBdr>
        <w:top w:val="none" w:sz="0" w:space="0" w:color="auto"/>
        <w:left w:val="none" w:sz="0" w:space="0" w:color="auto"/>
        <w:bottom w:val="none" w:sz="0" w:space="0" w:color="auto"/>
        <w:right w:val="none" w:sz="0" w:space="0" w:color="auto"/>
      </w:divBdr>
    </w:div>
    <w:div w:id="1292173948">
      <w:bodyDiv w:val="1"/>
      <w:marLeft w:val="0"/>
      <w:marRight w:val="0"/>
      <w:marTop w:val="0"/>
      <w:marBottom w:val="0"/>
      <w:divBdr>
        <w:top w:val="none" w:sz="0" w:space="0" w:color="auto"/>
        <w:left w:val="none" w:sz="0" w:space="0" w:color="auto"/>
        <w:bottom w:val="none" w:sz="0" w:space="0" w:color="auto"/>
        <w:right w:val="none" w:sz="0" w:space="0" w:color="auto"/>
      </w:divBdr>
    </w:div>
    <w:div w:id="1311985876">
      <w:bodyDiv w:val="1"/>
      <w:marLeft w:val="0"/>
      <w:marRight w:val="0"/>
      <w:marTop w:val="0"/>
      <w:marBottom w:val="0"/>
      <w:divBdr>
        <w:top w:val="none" w:sz="0" w:space="0" w:color="auto"/>
        <w:left w:val="none" w:sz="0" w:space="0" w:color="auto"/>
        <w:bottom w:val="none" w:sz="0" w:space="0" w:color="auto"/>
        <w:right w:val="none" w:sz="0" w:space="0" w:color="auto"/>
      </w:divBdr>
    </w:div>
    <w:div w:id="1326006693">
      <w:bodyDiv w:val="1"/>
      <w:marLeft w:val="0"/>
      <w:marRight w:val="0"/>
      <w:marTop w:val="0"/>
      <w:marBottom w:val="0"/>
      <w:divBdr>
        <w:top w:val="none" w:sz="0" w:space="0" w:color="auto"/>
        <w:left w:val="none" w:sz="0" w:space="0" w:color="auto"/>
        <w:bottom w:val="none" w:sz="0" w:space="0" w:color="auto"/>
        <w:right w:val="none" w:sz="0" w:space="0" w:color="auto"/>
      </w:divBdr>
    </w:div>
    <w:div w:id="1342242965">
      <w:bodyDiv w:val="1"/>
      <w:marLeft w:val="0"/>
      <w:marRight w:val="0"/>
      <w:marTop w:val="0"/>
      <w:marBottom w:val="0"/>
      <w:divBdr>
        <w:top w:val="none" w:sz="0" w:space="0" w:color="auto"/>
        <w:left w:val="none" w:sz="0" w:space="0" w:color="auto"/>
        <w:bottom w:val="none" w:sz="0" w:space="0" w:color="auto"/>
        <w:right w:val="none" w:sz="0" w:space="0" w:color="auto"/>
      </w:divBdr>
    </w:div>
    <w:div w:id="1349912358">
      <w:bodyDiv w:val="1"/>
      <w:marLeft w:val="0"/>
      <w:marRight w:val="0"/>
      <w:marTop w:val="0"/>
      <w:marBottom w:val="0"/>
      <w:divBdr>
        <w:top w:val="none" w:sz="0" w:space="0" w:color="auto"/>
        <w:left w:val="none" w:sz="0" w:space="0" w:color="auto"/>
        <w:bottom w:val="none" w:sz="0" w:space="0" w:color="auto"/>
        <w:right w:val="none" w:sz="0" w:space="0" w:color="auto"/>
      </w:divBdr>
    </w:div>
    <w:div w:id="1354110587">
      <w:bodyDiv w:val="1"/>
      <w:marLeft w:val="0"/>
      <w:marRight w:val="0"/>
      <w:marTop w:val="0"/>
      <w:marBottom w:val="0"/>
      <w:divBdr>
        <w:top w:val="none" w:sz="0" w:space="0" w:color="auto"/>
        <w:left w:val="none" w:sz="0" w:space="0" w:color="auto"/>
        <w:bottom w:val="none" w:sz="0" w:space="0" w:color="auto"/>
        <w:right w:val="none" w:sz="0" w:space="0" w:color="auto"/>
      </w:divBdr>
    </w:div>
    <w:div w:id="1378703159">
      <w:bodyDiv w:val="1"/>
      <w:marLeft w:val="0"/>
      <w:marRight w:val="0"/>
      <w:marTop w:val="0"/>
      <w:marBottom w:val="0"/>
      <w:divBdr>
        <w:top w:val="none" w:sz="0" w:space="0" w:color="auto"/>
        <w:left w:val="none" w:sz="0" w:space="0" w:color="auto"/>
        <w:bottom w:val="none" w:sz="0" w:space="0" w:color="auto"/>
        <w:right w:val="none" w:sz="0" w:space="0" w:color="auto"/>
      </w:divBdr>
    </w:div>
    <w:div w:id="1383751083">
      <w:bodyDiv w:val="1"/>
      <w:marLeft w:val="0"/>
      <w:marRight w:val="0"/>
      <w:marTop w:val="0"/>
      <w:marBottom w:val="0"/>
      <w:divBdr>
        <w:top w:val="none" w:sz="0" w:space="0" w:color="auto"/>
        <w:left w:val="none" w:sz="0" w:space="0" w:color="auto"/>
        <w:bottom w:val="none" w:sz="0" w:space="0" w:color="auto"/>
        <w:right w:val="none" w:sz="0" w:space="0" w:color="auto"/>
      </w:divBdr>
    </w:div>
    <w:div w:id="1445536350">
      <w:bodyDiv w:val="1"/>
      <w:marLeft w:val="0"/>
      <w:marRight w:val="0"/>
      <w:marTop w:val="0"/>
      <w:marBottom w:val="0"/>
      <w:divBdr>
        <w:top w:val="none" w:sz="0" w:space="0" w:color="auto"/>
        <w:left w:val="none" w:sz="0" w:space="0" w:color="auto"/>
        <w:bottom w:val="none" w:sz="0" w:space="0" w:color="auto"/>
        <w:right w:val="none" w:sz="0" w:space="0" w:color="auto"/>
      </w:divBdr>
    </w:div>
    <w:div w:id="1446265028">
      <w:bodyDiv w:val="1"/>
      <w:marLeft w:val="0"/>
      <w:marRight w:val="0"/>
      <w:marTop w:val="0"/>
      <w:marBottom w:val="0"/>
      <w:divBdr>
        <w:top w:val="none" w:sz="0" w:space="0" w:color="auto"/>
        <w:left w:val="none" w:sz="0" w:space="0" w:color="auto"/>
        <w:bottom w:val="none" w:sz="0" w:space="0" w:color="auto"/>
        <w:right w:val="none" w:sz="0" w:space="0" w:color="auto"/>
      </w:divBdr>
    </w:div>
    <w:div w:id="1469325061">
      <w:bodyDiv w:val="1"/>
      <w:marLeft w:val="0"/>
      <w:marRight w:val="0"/>
      <w:marTop w:val="0"/>
      <w:marBottom w:val="0"/>
      <w:divBdr>
        <w:top w:val="none" w:sz="0" w:space="0" w:color="auto"/>
        <w:left w:val="none" w:sz="0" w:space="0" w:color="auto"/>
        <w:bottom w:val="none" w:sz="0" w:space="0" w:color="auto"/>
        <w:right w:val="none" w:sz="0" w:space="0" w:color="auto"/>
      </w:divBdr>
    </w:div>
    <w:div w:id="1474059785">
      <w:bodyDiv w:val="1"/>
      <w:marLeft w:val="0"/>
      <w:marRight w:val="0"/>
      <w:marTop w:val="0"/>
      <w:marBottom w:val="0"/>
      <w:divBdr>
        <w:top w:val="none" w:sz="0" w:space="0" w:color="auto"/>
        <w:left w:val="none" w:sz="0" w:space="0" w:color="auto"/>
        <w:bottom w:val="none" w:sz="0" w:space="0" w:color="auto"/>
        <w:right w:val="none" w:sz="0" w:space="0" w:color="auto"/>
      </w:divBdr>
    </w:div>
    <w:div w:id="1485775143">
      <w:bodyDiv w:val="1"/>
      <w:marLeft w:val="0"/>
      <w:marRight w:val="0"/>
      <w:marTop w:val="0"/>
      <w:marBottom w:val="0"/>
      <w:divBdr>
        <w:top w:val="none" w:sz="0" w:space="0" w:color="auto"/>
        <w:left w:val="none" w:sz="0" w:space="0" w:color="auto"/>
        <w:bottom w:val="none" w:sz="0" w:space="0" w:color="auto"/>
        <w:right w:val="none" w:sz="0" w:space="0" w:color="auto"/>
      </w:divBdr>
    </w:div>
    <w:div w:id="1491940378">
      <w:bodyDiv w:val="1"/>
      <w:marLeft w:val="0"/>
      <w:marRight w:val="0"/>
      <w:marTop w:val="0"/>
      <w:marBottom w:val="0"/>
      <w:divBdr>
        <w:top w:val="none" w:sz="0" w:space="0" w:color="auto"/>
        <w:left w:val="none" w:sz="0" w:space="0" w:color="auto"/>
        <w:bottom w:val="none" w:sz="0" w:space="0" w:color="auto"/>
        <w:right w:val="none" w:sz="0" w:space="0" w:color="auto"/>
      </w:divBdr>
    </w:div>
    <w:div w:id="1493372891">
      <w:bodyDiv w:val="1"/>
      <w:marLeft w:val="0"/>
      <w:marRight w:val="0"/>
      <w:marTop w:val="0"/>
      <w:marBottom w:val="0"/>
      <w:divBdr>
        <w:top w:val="none" w:sz="0" w:space="0" w:color="auto"/>
        <w:left w:val="none" w:sz="0" w:space="0" w:color="auto"/>
        <w:bottom w:val="none" w:sz="0" w:space="0" w:color="auto"/>
        <w:right w:val="none" w:sz="0" w:space="0" w:color="auto"/>
      </w:divBdr>
    </w:div>
    <w:div w:id="1502811940">
      <w:bodyDiv w:val="1"/>
      <w:marLeft w:val="0"/>
      <w:marRight w:val="0"/>
      <w:marTop w:val="0"/>
      <w:marBottom w:val="0"/>
      <w:divBdr>
        <w:top w:val="none" w:sz="0" w:space="0" w:color="auto"/>
        <w:left w:val="none" w:sz="0" w:space="0" w:color="auto"/>
        <w:bottom w:val="none" w:sz="0" w:space="0" w:color="auto"/>
        <w:right w:val="none" w:sz="0" w:space="0" w:color="auto"/>
      </w:divBdr>
    </w:div>
    <w:div w:id="1504010703">
      <w:bodyDiv w:val="1"/>
      <w:marLeft w:val="0"/>
      <w:marRight w:val="0"/>
      <w:marTop w:val="0"/>
      <w:marBottom w:val="0"/>
      <w:divBdr>
        <w:top w:val="none" w:sz="0" w:space="0" w:color="auto"/>
        <w:left w:val="none" w:sz="0" w:space="0" w:color="auto"/>
        <w:bottom w:val="none" w:sz="0" w:space="0" w:color="auto"/>
        <w:right w:val="none" w:sz="0" w:space="0" w:color="auto"/>
      </w:divBdr>
    </w:div>
    <w:div w:id="1532301122">
      <w:bodyDiv w:val="1"/>
      <w:marLeft w:val="0"/>
      <w:marRight w:val="0"/>
      <w:marTop w:val="0"/>
      <w:marBottom w:val="0"/>
      <w:divBdr>
        <w:top w:val="none" w:sz="0" w:space="0" w:color="auto"/>
        <w:left w:val="none" w:sz="0" w:space="0" w:color="auto"/>
        <w:bottom w:val="none" w:sz="0" w:space="0" w:color="auto"/>
        <w:right w:val="none" w:sz="0" w:space="0" w:color="auto"/>
      </w:divBdr>
    </w:div>
    <w:div w:id="1541627752">
      <w:bodyDiv w:val="1"/>
      <w:marLeft w:val="0"/>
      <w:marRight w:val="0"/>
      <w:marTop w:val="0"/>
      <w:marBottom w:val="0"/>
      <w:divBdr>
        <w:top w:val="none" w:sz="0" w:space="0" w:color="auto"/>
        <w:left w:val="none" w:sz="0" w:space="0" w:color="auto"/>
        <w:bottom w:val="none" w:sz="0" w:space="0" w:color="auto"/>
        <w:right w:val="none" w:sz="0" w:space="0" w:color="auto"/>
      </w:divBdr>
    </w:div>
    <w:div w:id="1553809917">
      <w:bodyDiv w:val="1"/>
      <w:marLeft w:val="0"/>
      <w:marRight w:val="0"/>
      <w:marTop w:val="0"/>
      <w:marBottom w:val="0"/>
      <w:divBdr>
        <w:top w:val="none" w:sz="0" w:space="0" w:color="auto"/>
        <w:left w:val="none" w:sz="0" w:space="0" w:color="auto"/>
        <w:bottom w:val="none" w:sz="0" w:space="0" w:color="auto"/>
        <w:right w:val="none" w:sz="0" w:space="0" w:color="auto"/>
      </w:divBdr>
    </w:div>
    <w:div w:id="1563246217">
      <w:bodyDiv w:val="1"/>
      <w:marLeft w:val="0"/>
      <w:marRight w:val="0"/>
      <w:marTop w:val="0"/>
      <w:marBottom w:val="0"/>
      <w:divBdr>
        <w:top w:val="none" w:sz="0" w:space="0" w:color="auto"/>
        <w:left w:val="none" w:sz="0" w:space="0" w:color="auto"/>
        <w:bottom w:val="none" w:sz="0" w:space="0" w:color="auto"/>
        <w:right w:val="none" w:sz="0" w:space="0" w:color="auto"/>
      </w:divBdr>
    </w:div>
    <w:div w:id="1571694108">
      <w:bodyDiv w:val="1"/>
      <w:marLeft w:val="0"/>
      <w:marRight w:val="0"/>
      <w:marTop w:val="0"/>
      <w:marBottom w:val="0"/>
      <w:divBdr>
        <w:top w:val="none" w:sz="0" w:space="0" w:color="auto"/>
        <w:left w:val="none" w:sz="0" w:space="0" w:color="auto"/>
        <w:bottom w:val="none" w:sz="0" w:space="0" w:color="auto"/>
        <w:right w:val="none" w:sz="0" w:space="0" w:color="auto"/>
      </w:divBdr>
    </w:div>
    <w:div w:id="1572426757">
      <w:bodyDiv w:val="1"/>
      <w:marLeft w:val="0"/>
      <w:marRight w:val="0"/>
      <w:marTop w:val="0"/>
      <w:marBottom w:val="0"/>
      <w:divBdr>
        <w:top w:val="none" w:sz="0" w:space="0" w:color="auto"/>
        <w:left w:val="none" w:sz="0" w:space="0" w:color="auto"/>
        <w:bottom w:val="none" w:sz="0" w:space="0" w:color="auto"/>
        <w:right w:val="none" w:sz="0" w:space="0" w:color="auto"/>
      </w:divBdr>
    </w:div>
    <w:div w:id="1574317469">
      <w:bodyDiv w:val="1"/>
      <w:marLeft w:val="0"/>
      <w:marRight w:val="0"/>
      <w:marTop w:val="0"/>
      <w:marBottom w:val="0"/>
      <w:divBdr>
        <w:top w:val="none" w:sz="0" w:space="0" w:color="auto"/>
        <w:left w:val="none" w:sz="0" w:space="0" w:color="auto"/>
        <w:bottom w:val="none" w:sz="0" w:space="0" w:color="auto"/>
        <w:right w:val="none" w:sz="0" w:space="0" w:color="auto"/>
      </w:divBdr>
    </w:div>
    <w:div w:id="1574972254">
      <w:bodyDiv w:val="1"/>
      <w:marLeft w:val="0"/>
      <w:marRight w:val="0"/>
      <w:marTop w:val="0"/>
      <w:marBottom w:val="0"/>
      <w:divBdr>
        <w:top w:val="none" w:sz="0" w:space="0" w:color="auto"/>
        <w:left w:val="none" w:sz="0" w:space="0" w:color="auto"/>
        <w:bottom w:val="none" w:sz="0" w:space="0" w:color="auto"/>
        <w:right w:val="none" w:sz="0" w:space="0" w:color="auto"/>
      </w:divBdr>
    </w:div>
    <w:div w:id="1580216864">
      <w:bodyDiv w:val="1"/>
      <w:marLeft w:val="0"/>
      <w:marRight w:val="0"/>
      <w:marTop w:val="0"/>
      <w:marBottom w:val="0"/>
      <w:divBdr>
        <w:top w:val="none" w:sz="0" w:space="0" w:color="auto"/>
        <w:left w:val="none" w:sz="0" w:space="0" w:color="auto"/>
        <w:bottom w:val="none" w:sz="0" w:space="0" w:color="auto"/>
        <w:right w:val="none" w:sz="0" w:space="0" w:color="auto"/>
      </w:divBdr>
      <w:divsChild>
        <w:div w:id="413010633">
          <w:marLeft w:val="0"/>
          <w:marRight w:val="0"/>
          <w:marTop w:val="300"/>
          <w:marBottom w:val="0"/>
          <w:divBdr>
            <w:top w:val="none" w:sz="0" w:space="0" w:color="auto"/>
            <w:left w:val="none" w:sz="0" w:space="0" w:color="auto"/>
            <w:bottom w:val="none" w:sz="0" w:space="0" w:color="auto"/>
            <w:right w:val="none" w:sz="0" w:space="0" w:color="auto"/>
          </w:divBdr>
        </w:div>
      </w:divsChild>
    </w:div>
    <w:div w:id="1584410962">
      <w:bodyDiv w:val="1"/>
      <w:marLeft w:val="0"/>
      <w:marRight w:val="0"/>
      <w:marTop w:val="0"/>
      <w:marBottom w:val="0"/>
      <w:divBdr>
        <w:top w:val="none" w:sz="0" w:space="0" w:color="auto"/>
        <w:left w:val="none" w:sz="0" w:space="0" w:color="auto"/>
        <w:bottom w:val="none" w:sz="0" w:space="0" w:color="auto"/>
        <w:right w:val="none" w:sz="0" w:space="0" w:color="auto"/>
      </w:divBdr>
      <w:divsChild>
        <w:div w:id="1174419652">
          <w:marLeft w:val="0"/>
          <w:marRight w:val="0"/>
          <w:marTop w:val="0"/>
          <w:marBottom w:val="0"/>
          <w:divBdr>
            <w:top w:val="none" w:sz="0" w:space="0" w:color="auto"/>
            <w:left w:val="none" w:sz="0" w:space="0" w:color="auto"/>
            <w:bottom w:val="none" w:sz="0" w:space="0" w:color="auto"/>
            <w:right w:val="none" w:sz="0" w:space="0" w:color="auto"/>
          </w:divBdr>
        </w:div>
        <w:div w:id="1490753162">
          <w:marLeft w:val="0"/>
          <w:marRight w:val="0"/>
          <w:marTop w:val="0"/>
          <w:marBottom w:val="0"/>
          <w:divBdr>
            <w:top w:val="none" w:sz="0" w:space="0" w:color="auto"/>
            <w:left w:val="none" w:sz="0" w:space="0" w:color="auto"/>
            <w:bottom w:val="none" w:sz="0" w:space="0" w:color="auto"/>
            <w:right w:val="none" w:sz="0" w:space="0" w:color="auto"/>
          </w:divBdr>
        </w:div>
      </w:divsChild>
    </w:div>
    <w:div w:id="1584758303">
      <w:bodyDiv w:val="1"/>
      <w:marLeft w:val="0"/>
      <w:marRight w:val="0"/>
      <w:marTop w:val="0"/>
      <w:marBottom w:val="0"/>
      <w:divBdr>
        <w:top w:val="none" w:sz="0" w:space="0" w:color="auto"/>
        <w:left w:val="none" w:sz="0" w:space="0" w:color="auto"/>
        <w:bottom w:val="none" w:sz="0" w:space="0" w:color="auto"/>
        <w:right w:val="none" w:sz="0" w:space="0" w:color="auto"/>
      </w:divBdr>
    </w:div>
    <w:div w:id="1585842880">
      <w:bodyDiv w:val="1"/>
      <w:marLeft w:val="0"/>
      <w:marRight w:val="0"/>
      <w:marTop w:val="0"/>
      <w:marBottom w:val="0"/>
      <w:divBdr>
        <w:top w:val="none" w:sz="0" w:space="0" w:color="auto"/>
        <w:left w:val="none" w:sz="0" w:space="0" w:color="auto"/>
        <w:bottom w:val="none" w:sz="0" w:space="0" w:color="auto"/>
        <w:right w:val="none" w:sz="0" w:space="0" w:color="auto"/>
      </w:divBdr>
    </w:div>
    <w:div w:id="1600137176">
      <w:bodyDiv w:val="1"/>
      <w:marLeft w:val="0"/>
      <w:marRight w:val="0"/>
      <w:marTop w:val="0"/>
      <w:marBottom w:val="0"/>
      <w:divBdr>
        <w:top w:val="none" w:sz="0" w:space="0" w:color="auto"/>
        <w:left w:val="none" w:sz="0" w:space="0" w:color="auto"/>
        <w:bottom w:val="none" w:sz="0" w:space="0" w:color="auto"/>
        <w:right w:val="none" w:sz="0" w:space="0" w:color="auto"/>
      </w:divBdr>
    </w:div>
    <w:div w:id="1601719118">
      <w:bodyDiv w:val="1"/>
      <w:marLeft w:val="0"/>
      <w:marRight w:val="0"/>
      <w:marTop w:val="0"/>
      <w:marBottom w:val="0"/>
      <w:divBdr>
        <w:top w:val="none" w:sz="0" w:space="0" w:color="auto"/>
        <w:left w:val="none" w:sz="0" w:space="0" w:color="auto"/>
        <w:bottom w:val="none" w:sz="0" w:space="0" w:color="auto"/>
        <w:right w:val="none" w:sz="0" w:space="0" w:color="auto"/>
      </w:divBdr>
    </w:div>
    <w:div w:id="1639725230">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675719767">
      <w:bodyDiv w:val="1"/>
      <w:marLeft w:val="0"/>
      <w:marRight w:val="0"/>
      <w:marTop w:val="0"/>
      <w:marBottom w:val="0"/>
      <w:divBdr>
        <w:top w:val="none" w:sz="0" w:space="0" w:color="auto"/>
        <w:left w:val="none" w:sz="0" w:space="0" w:color="auto"/>
        <w:bottom w:val="none" w:sz="0" w:space="0" w:color="auto"/>
        <w:right w:val="none" w:sz="0" w:space="0" w:color="auto"/>
      </w:divBdr>
    </w:div>
    <w:div w:id="1695694278">
      <w:bodyDiv w:val="1"/>
      <w:marLeft w:val="0"/>
      <w:marRight w:val="0"/>
      <w:marTop w:val="0"/>
      <w:marBottom w:val="0"/>
      <w:divBdr>
        <w:top w:val="none" w:sz="0" w:space="0" w:color="auto"/>
        <w:left w:val="none" w:sz="0" w:space="0" w:color="auto"/>
        <w:bottom w:val="none" w:sz="0" w:space="0" w:color="auto"/>
        <w:right w:val="none" w:sz="0" w:space="0" w:color="auto"/>
      </w:divBdr>
    </w:div>
    <w:div w:id="1698655330">
      <w:bodyDiv w:val="1"/>
      <w:marLeft w:val="0"/>
      <w:marRight w:val="0"/>
      <w:marTop w:val="0"/>
      <w:marBottom w:val="0"/>
      <w:divBdr>
        <w:top w:val="none" w:sz="0" w:space="0" w:color="auto"/>
        <w:left w:val="none" w:sz="0" w:space="0" w:color="auto"/>
        <w:bottom w:val="none" w:sz="0" w:space="0" w:color="auto"/>
        <w:right w:val="none" w:sz="0" w:space="0" w:color="auto"/>
      </w:divBdr>
    </w:div>
    <w:div w:id="1709185147">
      <w:bodyDiv w:val="1"/>
      <w:marLeft w:val="0"/>
      <w:marRight w:val="0"/>
      <w:marTop w:val="0"/>
      <w:marBottom w:val="0"/>
      <w:divBdr>
        <w:top w:val="none" w:sz="0" w:space="0" w:color="auto"/>
        <w:left w:val="none" w:sz="0" w:space="0" w:color="auto"/>
        <w:bottom w:val="none" w:sz="0" w:space="0" w:color="auto"/>
        <w:right w:val="none" w:sz="0" w:space="0" w:color="auto"/>
      </w:divBdr>
      <w:divsChild>
        <w:div w:id="59720808">
          <w:marLeft w:val="0"/>
          <w:marRight w:val="0"/>
          <w:marTop w:val="0"/>
          <w:marBottom w:val="0"/>
          <w:divBdr>
            <w:top w:val="none" w:sz="0" w:space="0" w:color="auto"/>
            <w:left w:val="none" w:sz="0" w:space="0" w:color="auto"/>
            <w:bottom w:val="none" w:sz="0" w:space="0" w:color="auto"/>
            <w:right w:val="none" w:sz="0" w:space="0" w:color="auto"/>
          </w:divBdr>
          <w:divsChild>
            <w:div w:id="199367959">
              <w:marLeft w:val="0"/>
              <w:marRight w:val="0"/>
              <w:marTop w:val="0"/>
              <w:marBottom w:val="0"/>
              <w:divBdr>
                <w:top w:val="none" w:sz="0" w:space="0" w:color="auto"/>
                <w:left w:val="none" w:sz="0" w:space="0" w:color="auto"/>
                <w:bottom w:val="none" w:sz="0" w:space="0" w:color="auto"/>
                <w:right w:val="none" w:sz="0" w:space="0" w:color="auto"/>
              </w:divBdr>
              <w:divsChild>
                <w:div w:id="888613207">
                  <w:marLeft w:val="0"/>
                  <w:marRight w:val="0"/>
                  <w:marTop w:val="0"/>
                  <w:marBottom w:val="0"/>
                  <w:divBdr>
                    <w:top w:val="none" w:sz="0" w:space="0" w:color="auto"/>
                    <w:left w:val="none" w:sz="0" w:space="0" w:color="auto"/>
                    <w:bottom w:val="none" w:sz="0" w:space="0" w:color="auto"/>
                    <w:right w:val="none" w:sz="0" w:space="0" w:color="auto"/>
                  </w:divBdr>
                </w:div>
                <w:div w:id="1050958182">
                  <w:marLeft w:val="0"/>
                  <w:marRight w:val="0"/>
                  <w:marTop w:val="0"/>
                  <w:marBottom w:val="0"/>
                  <w:divBdr>
                    <w:top w:val="none" w:sz="0" w:space="0" w:color="auto"/>
                    <w:left w:val="none" w:sz="0" w:space="0" w:color="auto"/>
                    <w:bottom w:val="none" w:sz="0" w:space="0" w:color="auto"/>
                    <w:right w:val="none" w:sz="0" w:space="0" w:color="auto"/>
                  </w:divBdr>
                  <w:divsChild>
                    <w:div w:id="1271625214">
                      <w:marLeft w:val="0"/>
                      <w:marRight w:val="0"/>
                      <w:marTop w:val="0"/>
                      <w:marBottom w:val="0"/>
                      <w:divBdr>
                        <w:top w:val="none" w:sz="0" w:space="0" w:color="auto"/>
                        <w:left w:val="none" w:sz="0" w:space="0" w:color="auto"/>
                        <w:bottom w:val="none" w:sz="0" w:space="0" w:color="auto"/>
                        <w:right w:val="none" w:sz="0" w:space="0" w:color="auto"/>
                      </w:divBdr>
                      <w:divsChild>
                        <w:div w:id="128688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0694">
              <w:marLeft w:val="0"/>
              <w:marRight w:val="0"/>
              <w:marTop w:val="0"/>
              <w:marBottom w:val="0"/>
              <w:divBdr>
                <w:top w:val="none" w:sz="0" w:space="0" w:color="auto"/>
                <w:left w:val="none" w:sz="0" w:space="0" w:color="auto"/>
                <w:bottom w:val="none" w:sz="0" w:space="0" w:color="auto"/>
                <w:right w:val="none" w:sz="0" w:space="0" w:color="auto"/>
              </w:divBdr>
              <w:divsChild>
                <w:div w:id="766199027">
                  <w:marLeft w:val="0"/>
                  <w:marRight w:val="0"/>
                  <w:marTop w:val="0"/>
                  <w:marBottom w:val="0"/>
                  <w:divBdr>
                    <w:top w:val="none" w:sz="0" w:space="0" w:color="auto"/>
                    <w:left w:val="none" w:sz="0" w:space="0" w:color="auto"/>
                    <w:bottom w:val="none" w:sz="0" w:space="0" w:color="auto"/>
                    <w:right w:val="none" w:sz="0" w:space="0" w:color="auto"/>
                  </w:divBdr>
                  <w:divsChild>
                    <w:div w:id="798064460">
                      <w:marLeft w:val="0"/>
                      <w:marRight w:val="0"/>
                      <w:marTop w:val="0"/>
                      <w:marBottom w:val="0"/>
                      <w:divBdr>
                        <w:top w:val="none" w:sz="0" w:space="0" w:color="auto"/>
                        <w:left w:val="none" w:sz="0" w:space="0" w:color="auto"/>
                        <w:bottom w:val="none" w:sz="0" w:space="0" w:color="auto"/>
                        <w:right w:val="none" w:sz="0" w:space="0" w:color="auto"/>
                      </w:divBdr>
                    </w:div>
                  </w:divsChild>
                </w:div>
                <w:div w:id="174112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1584">
          <w:marLeft w:val="0"/>
          <w:marRight w:val="0"/>
          <w:marTop w:val="0"/>
          <w:marBottom w:val="0"/>
          <w:divBdr>
            <w:top w:val="none" w:sz="0" w:space="0" w:color="auto"/>
            <w:left w:val="none" w:sz="0" w:space="0" w:color="auto"/>
            <w:bottom w:val="none" w:sz="0" w:space="0" w:color="auto"/>
            <w:right w:val="none" w:sz="0" w:space="0" w:color="auto"/>
          </w:divBdr>
          <w:divsChild>
            <w:div w:id="9274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51944">
      <w:bodyDiv w:val="1"/>
      <w:marLeft w:val="0"/>
      <w:marRight w:val="0"/>
      <w:marTop w:val="0"/>
      <w:marBottom w:val="0"/>
      <w:divBdr>
        <w:top w:val="none" w:sz="0" w:space="0" w:color="auto"/>
        <w:left w:val="none" w:sz="0" w:space="0" w:color="auto"/>
        <w:bottom w:val="none" w:sz="0" w:space="0" w:color="auto"/>
        <w:right w:val="none" w:sz="0" w:space="0" w:color="auto"/>
      </w:divBdr>
    </w:div>
    <w:div w:id="1716587789">
      <w:bodyDiv w:val="1"/>
      <w:marLeft w:val="0"/>
      <w:marRight w:val="0"/>
      <w:marTop w:val="0"/>
      <w:marBottom w:val="0"/>
      <w:divBdr>
        <w:top w:val="none" w:sz="0" w:space="0" w:color="auto"/>
        <w:left w:val="none" w:sz="0" w:space="0" w:color="auto"/>
        <w:bottom w:val="none" w:sz="0" w:space="0" w:color="auto"/>
        <w:right w:val="none" w:sz="0" w:space="0" w:color="auto"/>
      </w:divBdr>
    </w:div>
    <w:div w:id="1728719481">
      <w:bodyDiv w:val="1"/>
      <w:marLeft w:val="0"/>
      <w:marRight w:val="0"/>
      <w:marTop w:val="0"/>
      <w:marBottom w:val="0"/>
      <w:divBdr>
        <w:top w:val="none" w:sz="0" w:space="0" w:color="auto"/>
        <w:left w:val="none" w:sz="0" w:space="0" w:color="auto"/>
        <w:bottom w:val="none" w:sz="0" w:space="0" w:color="auto"/>
        <w:right w:val="none" w:sz="0" w:space="0" w:color="auto"/>
      </w:divBdr>
    </w:div>
    <w:div w:id="1741291658">
      <w:bodyDiv w:val="1"/>
      <w:marLeft w:val="0"/>
      <w:marRight w:val="0"/>
      <w:marTop w:val="0"/>
      <w:marBottom w:val="0"/>
      <w:divBdr>
        <w:top w:val="none" w:sz="0" w:space="0" w:color="auto"/>
        <w:left w:val="none" w:sz="0" w:space="0" w:color="auto"/>
        <w:bottom w:val="none" w:sz="0" w:space="0" w:color="auto"/>
        <w:right w:val="none" w:sz="0" w:space="0" w:color="auto"/>
      </w:divBdr>
      <w:divsChild>
        <w:div w:id="1384789252">
          <w:marLeft w:val="0"/>
          <w:marRight w:val="0"/>
          <w:marTop w:val="300"/>
          <w:marBottom w:val="0"/>
          <w:divBdr>
            <w:top w:val="none" w:sz="0" w:space="0" w:color="auto"/>
            <w:left w:val="none" w:sz="0" w:space="0" w:color="auto"/>
            <w:bottom w:val="none" w:sz="0" w:space="0" w:color="auto"/>
            <w:right w:val="none" w:sz="0" w:space="0" w:color="auto"/>
          </w:divBdr>
        </w:div>
      </w:divsChild>
    </w:div>
    <w:div w:id="1749695730">
      <w:bodyDiv w:val="1"/>
      <w:marLeft w:val="0"/>
      <w:marRight w:val="0"/>
      <w:marTop w:val="0"/>
      <w:marBottom w:val="0"/>
      <w:divBdr>
        <w:top w:val="none" w:sz="0" w:space="0" w:color="auto"/>
        <w:left w:val="none" w:sz="0" w:space="0" w:color="auto"/>
        <w:bottom w:val="none" w:sz="0" w:space="0" w:color="auto"/>
        <w:right w:val="none" w:sz="0" w:space="0" w:color="auto"/>
      </w:divBdr>
      <w:divsChild>
        <w:div w:id="1374890156">
          <w:marLeft w:val="0"/>
          <w:marRight w:val="0"/>
          <w:marTop w:val="0"/>
          <w:marBottom w:val="0"/>
          <w:divBdr>
            <w:top w:val="none" w:sz="0" w:space="0" w:color="auto"/>
            <w:left w:val="none" w:sz="0" w:space="0" w:color="auto"/>
            <w:bottom w:val="none" w:sz="0" w:space="0" w:color="auto"/>
            <w:right w:val="none" w:sz="0" w:space="0" w:color="auto"/>
          </w:divBdr>
        </w:div>
      </w:divsChild>
    </w:div>
    <w:div w:id="1753116990">
      <w:bodyDiv w:val="1"/>
      <w:marLeft w:val="0"/>
      <w:marRight w:val="0"/>
      <w:marTop w:val="0"/>
      <w:marBottom w:val="0"/>
      <w:divBdr>
        <w:top w:val="none" w:sz="0" w:space="0" w:color="auto"/>
        <w:left w:val="none" w:sz="0" w:space="0" w:color="auto"/>
        <w:bottom w:val="none" w:sz="0" w:space="0" w:color="auto"/>
        <w:right w:val="none" w:sz="0" w:space="0" w:color="auto"/>
      </w:divBdr>
    </w:div>
    <w:div w:id="1756438906">
      <w:bodyDiv w:val="1"/>
      <w:marLeft w:val="0"/>
      <w:marRight w:val="0"/>
      <w:marTop w:val="0"/>
      <w:marBottom w:val="0"/>
      <w:divBdr>
        <w:top w:val="none" w:sz="0" w:space="0" w:color="auto"/>
        <w:left w:val="none" w:sz="0" w:space="0" w:color="auto"/>
        <w:bottom w:val="none" w:sz="0" w:space="0" w:color="auto"/>
        <w:right w:val="none" w:sz="0" w:space="0" w:color="auto"/>
      </w:divBdr>
    </w:div>
    <w:div w:id="1769891239">
      <w:bodyDiv w:val="1"/>
      <w:marLeft w:val="0"/>
      <w:marRight w:val="0"/>
      <w:marTop w:val="0"/>
      <w:marBottom w:val="0"/>
      <w:divBdr>
        <w:top w:val="none" w:sz="0" w:space="0" w:color="auto"/>
        <w:left w:val="none" w:sz="0" w:space="0" w:color="auto"/>
        <w:bottom w:val="none" w:sz="0" w:space="0" w:color="auto"/>
        <w:right w:val="none" w:sz="0" w:space="0" w:color="auto"/>
      </w:divBdr>
    </w:div>
    <w:div w:id="1774085481">
      <w:bodyDiv w:val="1"/>
      <w:marLeft w:val="0"/>
      <w:marRight w:val="0"/>
      <w:marTop w:val="0"/>
      <w:marBottom w:val="0"/>
      <w:divBdr>
        <w:top w:val="none" w:sz="0" w:space="0" w:color="auto"/>
        <w:left w:val="none" w:sz="0" w:space="0" w:color="auto"/>
        <w:bottom w:val="none" w:sz="0" w:space="0" w:color="auto"/>
        <w:right w:val="none" w:sz="0" w:space="0" w:color="auto"/>
      </w:divBdr>
    </w:div>
    <w:div w:id="1786390502">
      <w:bodyDiv w:val="1"/>
      <w:marLeft w:val="0"/>
      <w:marRight w:val="0"/>
      <w:marTop w:val="0"/>
      <w:marBottom w:val="0"/>
      <w:divBdr>
        <w:top w:val="none" w:sz="0" w:space="0" w:color="auto"/>
        <w:left w:val="none" w:sz="0" w:space="0" w:color="auto"/>
        <w:bottom w:val="none" w:sz="0" w:space="0" w:color="auto"/>
        <w:right w:val="none" w:sz="0" w:space="0" w:color="auto"/>
      </w:divBdr>
    </w:div>
    <w:div w:id="1832208939">
      <w:bodyDiv w:val="1"/>
      <w:marLeft w:val="0"/>
      <w:marRight w:val="0"/>
      <w:marTop w:val="0"/>
      <w:marBottom w:val="0"/>
      <w:divBdr>
        <w:top w:val="none" w:sz="0" w:space="0" w:color="auto"/>
        <w:left w:val="none" w:sz="0" w:space="0" w:color="auto"/>
        <w:bottom w:val="none" w:sz="0" w:space="0" w:color="auto"/>
        <w:right w:val="none" w:sz="0" w:space="0" w:color="auto"/>
      </w:divBdr>
    </w:div>
    <w:div w:id="1845511820">
      <w:bodyDiv w:val="1"/>
      <w:marLeft w:val="0"/>
      <w:marRight w:val="0"/>
      <w:marTop w:val="0"/>
      <w:marBottom w:val="0"/>
      <w:divBdr>
        <w:top w:val="none" w:sz="0" w:space="0" w:color="auto"/>
        <w:left w:val="none" w:sz="0" w:space="0" w:color="auto"/>
        <w:bottom w:val="none" w:sz="0" w:space="0" w:color="auto"/>
        <w:right w:val="none" w:sz="0" w:space="0" w:color="auto"/>
      </w:divBdr>
    </w:div>
    <w:div w:id="1845709076">
      <w:bodyDiv w:val="1"/>
      <w:marLeft w:val="0"/>
      <w:marRight w:val="0"/>
      <w:marTop w:val="0"/>
      <w:marBottom w:val="0"/>
      <w:divBdr>
        <w:top w:val="none" w:sz="0" w:space="0" w:color="auto"/>
        <w:left w:val="none" w:sz="0" w:space="0" w:color="auto"/>
        <w:bottom w:val="none" w:sz="0" w:space="0" w:color="auto"/>
        <w:right w:val="none" w:sz="0" w:space="0" w:color="auto"/>
      </w:divBdr>
    </w:div>
    <w:div w:id="1878545416">
      <w:bodyDiv w:val="1"/>
      <w:marLeft w:val="0"/>
      <w:marRight w:val="0"/>
      <w:marTop w:val="0"/>
      <w:marBottom w:val="0"/>
      <w:divBdr>
        <w:top w:val="none" w:sz="0" w:space="0" w:color="auto"/>
        <w:left w:val="none" w:sz="0" w:space="0" w:color="auto"/>
        <w:bottom w:val="none" w:sz="0" w:space="0" w:color="auto"/>
        <w:right w:val="none" w:sz="0" w:space="0" w:color="auto"/>
      </w:divBdr>
    </w:div>
    <w:div w:id="1880824221">
      <w:bodyDiv w:val="1"/>
      <w:marLeft w:val="0"/>
      <w:marRight w:val="0"/>
      <w:marTop w:val="0"/>
      <w:marBottom w:val="0"/>
      <w:divBdr>
        <w:top w:val="none" w:sz="0" w:space="0" w:color="auto"/>
        <w:left w:val="none" w:sz="0" w:space="0" w:color="auto"/>
        <w:bottom w:val="none" w:sz="0" w:space="0" w:color="auto"/>
        <w:right w:val="none" w:sz="0" w:space="0" w:color="auto"/>
      </w:divBdr>
    </w:div>
    <w:div w:id="1884559309">
      <w:bodyDiv w:val="1"/>
      <w:marLeft w:val="0"/>
      <w:marRight w:val="0"/>
      <w:marTop w:val="0"/>
      <w:marBottom w:val="0"/>
      <w:divBdr>
        <w:top w:val="none" w:sz="0" w:space="0" w:color="auto"/>
        <w:left w:val="none" w:sz="0" w:space="0" w:color="auto"/>
        <w:bottom w:val="none" w:sz="0" w:space="0" w:color="auto"/>
        <w:right w:val="none" w:sz="0" w:space="0" w:color="auto"/>
      </w:divBdr>
    </w:div>
    <w:div w:id="1885633044">
      <w:bodyDiv w:val="1"/>
      <w:marLeft w:val="0"/>
      <w:marRight w:val="0"/>
      <w:marTop w:val="0"/>
      <w:marBottom w:val="0"/>
      <w:divBdr>
        <w:top w:val="none" w:sz="0" w:space="0" w:color="auto"/>
        <w:left w:val="none" w:sz="0" w:space="0" w:color="auto"/>
        <w:bottom w:val="none" w:sz="0" w:space="0" w:color="auto"/>
        <w:right w:val="none" w:sz="0" w:space="0" w:color="auto"/>
      </w:divBdr>
    </w:div>
    <w:div w:id="1890992269">
      <w:bodyDiv w:val="1"/>
      <w:marLeft w:val="0"/>
      <w:marRight w:val="0"/>
      <w:marTop w:val="0"/>
      <w:marBottom w:val="0"/>
      <w:divBdr>
        <w:top w:val="none" w:sz="0" w:space="0" w:color="auto"/>
        <w:left w:val="none" w:sz="0" w:space="0" w:color="auto"/>
        <w:bottom w:val="none" w:sz="0" w:space="0" w:color="auto"/>
        <w:right w:val="none" w:sz="0" w:space="0" w:color="auto"/>
      </w:divBdr>
    </w:div>
    <w:div w:id="1901088116">
      <w:bodyDiv w:val="1"/>
      <w:marLeft w:val="0"/>
      <w:marRight w:val="0"/>
      <w:marTop w:val="0"/>
      <w:marBottom w:val="0"/>
      <w:divBdr>
        <w:top w:val="none" w:sz="0" w:space="0" w:color="auto"/>
        <w:left w:val="none" w:sz="0" w:space="0" w:color="auto"/>
        <w:bottom w:val="none" w:sz="0" w:space="0" w:color="auto"/>
        <w:right w:val="none" w:sz="0" w:space="0" w:color="auto"/>
      </w:divBdr>
    </w:div>
    <w:div w:id="1917392908">
      <w:bodyDiv w:val="1"/>
      <w:marLeft w:val="0"/>
      <w:marRight w:val="0"/>
      <w:marTop w:val="0"/>
      <w:marBottom w:val="0"/>
      <w:divBdr>
        <w:top w:val="none" w:sz="0" w:space="0" w:color="auto"/>
        <w:left w:val="none" w:sz="0" w:space="0" w:color="auto"/>
        <w:bottom w:val="none" w:sz="0" w:space="0" w:color="auto"/>
        <w:right w:val="none" w:sz="0" w:space="0" w:color="auto"/>
      </w:divBdr>
    </w:div>
    <w:div w:id="1925725980">
      <w:bodyDiv w:val="1"/>
      <w:marLeft w:val="0"/>
      <w:marRight w:val="0"/>
      <w:marTop w:val="0"/>
      <w:marBottom w:val="0"/>
      <w:divBdr>
        <w:top w:val="none" w:sz="0" w:space="0" w:color="auto"/>
        <w:left w:val="none" w:sz="0" w:space="0" w:color="auto"/>
        <w:bottom w:val="none" w:sz="0" w:space="0" w:color="auto"/>
        <w:right w:val="none" w:sz="0" w:space="0" w:color="auto"/>
      </w:divBdr>
    </w:div>
    <w:div w:id="1933468414">
      <w:bodyDiv w:val="1"/>
      <w:marLeft w:val="0"/>
      <w:marRight w:val="0"/>
      <w:marTop w:val="0"/>
      <w:marBottom w:val="0"/>
      <w:divBdr>
        <w:top w:val="none" w:sz="0" w:space="0" w:color="auto"/>
        <w:left w:val="none" w:sz="0" w:space="0" w:color="auto"/>
        <w:bottom w:val="none" w:sz="0" w:space="0" w:color="auto"/>
        <w:right w:val="none" w:sz="0" w:space="0" w:color="auto"/>
      </w:divBdr>
    </w:div>
    <w:div w:id="1969505567">
      <w:bodyDiv w:val="1"/>
      <w:marLeft w:val="0"/>
      <w:marRight w:val="0"/>
      <w:marTop w:val="0"/>
      <w:marBottom w:val="0"/>
      <w:divBdr>
        <w:top w:val="none" w:sz="0" w:space="0" w:color="auto"/>
        <w:left w:val="none" w:sz="0" w:space="0" w:color="auto"/>
        <w:bottom w:val="none" w:sz="0" w:space="0" w:color="auto"/>
        <w:right w:val="none" w:sz="0" w:space="0" w:color="auto"/>
      </w:divBdr>
    </w:div>
    <w:div w:id="1973754661">
      <w:bodyDiv w:val="1"/>
      <w:marLeft w:val="0"/>
      <w:marRight w:val="0"/>
      <w:marTop w:val="0"/>
      <w:marBottom w:val="0"/>
      <w:divBdr>
        <w:top w:val="none" w:sz="0" w:space="0" w:color="auto"/>
        <w:left w:val="none" w:sz="0" w:space="0" w:color="auto"/>
        <w:bottom w:val="none" w:sz="0" w:space="0" w:color="auto"/>
        <w:right w:val="none" w:sz="0" w:space="0" w:color="auto"/>
      </w:divBdr>
    </w:div>
    <w:div w:id="1986231998">
      <w:bodyDiv w:val="1"/>
      <w:marLeft w:val="0"/>
      <w:marRight w:val="0"/>
      <w:marTop w:val="0"/>
      <w:marBottom w:val="0"/>
      <w:divBdr>
        <w:top w:val="none" w:sz="0" w:space="0" w:color="auto"/>
        <w:left w:val="none" w:sz="0" w:space="0" w:color="auto"/>
        <w:bottom w:val="none" w:sz="0" w:space="0" w:color="auto"/>
        <w:right w:val="none" w:sz="0" w:space="0" w:color="auto"/>
      </w:divBdr>
    </w:div>
    <w:div w:id="2033067661">
      <w:bodyDiv w:val="1"/>
      <w:marLeft w:val="0"/>
      <w:marRight w:val="0"/>
      <w:marTop w:val="0"/>
      <w:marBottom w:val="0"/>
      <w:divBdr>
        <w:top w:val="none" w:sz="0" w:space="0" w:color="auto"/>
        <w:left w:val="none" w:sz="0" w:space="0" w:color="auto"/>
        <w:bottom w:val="none" w:sz="0" w:space="0" w:color="auto"/>
        <w:right w:val="none" w:sz="0" w:space="0" w:color="auto"/>
      </w:divBdr>
    </w:div>
    <w:div w:id="2035687356">
      <w:bodyDiv w:val="1"/>
      <w:marLeft w:val="0"/>
      <w:marRight w:val="0"/>
      <w:marTop w:val="0"/>
      <w:marBottom w:val="0"/>
      <w:divBdr>
        <w:top w:val="none" w:sz="0" w:space="0" w:color="auto"/>
        <w:left w:val="none" w:sz="0" w:space="0" w:color="auto"/>
        <w:bottom w:val="none" w:sz="0" w:space="0" w:color="auto"/>
        <w:right w:val="none" w:sz="0" w:space="0" w:color="auto"/>
      </w:divBdr>
    </w:div>
    <w:div w:id="2058695782">
      <w:bodyDiv w:val="1"/>
      <w:marLeft w:val="0"/>
      <w:marRight w:val="0"/>
      <w:marTop w:val="0"/>
      <w:marBottom w:val="0"/>
      <w:divBdr>
        <w:top w:val="none" w:sz="0" w:space="0" w:color="auto"/>
        <w:left w:val="none" w:sz="0" w:space="0" w:color="auto"/>
        <w:bottom w:val="none" w:sz="0" w:space="0" w:color="auto"/>
        <w:right w:val="none" w:sz="0" w:space="0" w:color="auto"/>
      </w:divBdr>
    </w:div>
    <w:div w:id="2084061662">
      <w:bodyDiv w:val="1"/>
      <w:marLeft w:val="0"/>
      <w:marRight w:val="0"/>
      <w:marTop w:val="0"/>
      <w:marBottom w:val="0"/>
      <w:divBdr>
        <w:top w:val="none" w:sz="0" w:space="0" w:color="auto"/>
        <w:left w:val="none" w:sz="0" w:space="0" w:color="auto"/>
        <w:bottom w:val="none" w:sz="0" w:space="0" w:color="auto"/>
        <w:right w:val="none" w:sz="0" w:space="0" w:color="auto"/>
      </w:divBdr>
    </w:div>
    <w:div w:id="2090691046">
      <w:bodyDiv w:val="1"/>
      <w:marLeft w:val="0"/>
      <w:marRight w:val="0"/>
      <w:marTop w:val="0"/>
      <w:marBottom w:val="0"/>
      <w:divBdr>
        <w:top w:val="none" w:sz="0" w:space="0" w:color="auto"/>
        <w:left w:val="none" w:sz="0" w:space="0" w:color="auto"/>
        <w:bottom w:val="none" w:sz="0" w:space="0" w:color="auto"/>
        <w:right w:val="none" w:sz="0" w:space="0" w:color="auto"/>
      </w:divBdr>
      <w:divsChild>
        <w:div w:id="801456779">
          <w:marLeft w:val="0"/>
          <w:marRight w:val="0"/>
          <w:marTop w:val="0"/>
          <w:marBottom w:val="0"/>
          <w:divBdr>
            <w:top w:val="none" w:sz="0" w:space="0" w:color="auto"/>
            <w:left w:val="none" w:sz="0" w:space="0" w:color="auto"/>
            <w:bottom w:val="none" w:sz="0" w:space="0" w:color="auto"/>
            <w:right w:val="none" w:sz="0" w:space="0" w:color="auto"/>
          </w:divBdr>
          <w:divsChild>
            <w:div w:id="1105420870">
              <w:marLeft w:val="0"/>
              <w:marRight w:val="0"/>
              <w:marTop w:val="0"/>
              <w:marBottom w:val="0"/>
              <w:divBdr>
                <w:top w:val="none" w:sz="0" w:space="0" w:color="auto"/>
                <w:left w:val="none" w:sz="0" w:space="0" w:color="auto"/>
                <w:bottom w:val="none" w:sz="0" w:space="0" w:color="auto"/>
                <w:right w:val="none" w:sz="0" w:space="0" w:color="auto"/>
              </w:divBdr>
              <w:divsChild>
                <w:div w:id="11452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25842">
          <w:marLeft w:val="0"/>
          <w:marRight w:val="0"/>
          <w:marTop w:val="0"/>
          <w:marBottom w:val="0"/>
          <w:divBdr>
            <w:top w:val="none" w:sz="0" w:space="0" w:color="auto"/>
            <w:left w:val="none" w:sz="0" w:space="0" w:color="auto"/>
            <w:bottom w:val="none" w:sz="0" w:space="0" w:color="auto"/>
            <w:right w:val="none" w:sz="0" w:space="0" w:color="auto"/>
          </w:divBdr>
          <w:divsChild>
            <w:div w:id="32732257">
              <w:marLeft w:val="0"/>
              <w:marRight w:val="0"/>
              <w:marTop w:val="0"/>
              <w:marBottom w:val="0"/>
              <w:divBdr>
                <w:top w:val="none" w:sz="0" w:space="0" w:color="auto"/>
                <w:left w:val="none" w:sz="0" w:space="0" w:color="auto"/>
                <w:bottom w:val="none" w:sz="0" w:space="0" w:color="auto"/>
                <w:right w:val="none" w:sz="0" w:space="0" w:color="auto"/>
              </w:divBdr>
              <w:divsChild>
                <w:div w:id="588540905">
                  <w:marLeft w:val="0"/>
                  <w:marRight w:val="0"/>
                  <w:marTop w:val="0"/>
                  <w:marBottom w:val="0"/>
                  <w:divBdr>
                    <w:top w:val="none" w:sz="0" w:space="0" w:color="auto"/>
                    <w:left w:val="none" w:sz="0" w:space="0" w:color="auto"/>
                    <w:bottom w:val="none" w:sz="0" w:space="0" w:color="auto"/>
                    <w:right w:val="none" w:sz="0" w:space="0" w:color="auto"/>
                  </w:divBdr>
                  <w:divsChild>
                    <w:div w:id="994798233">
                      <w:marLeft w:val="0"/>
                      <w:marRight w:val="0"/>
                      <w:marTop w:val="0"/>
                      <w:marBottom w:val="0"/>
                      <w:divBdr>
                        <w:top w:val="none" w:sz="0" w:space="0" w:color="auto"/>
                        <w:left w:val="none" w:sz="0" w:space="0" w:color="auto"/>
                        <w:bottom w:val="none" w:sz="0" w:space="0" w:color="auto"/>
                        <w:right w:val="none" w:sz="0" w:space="0" w:color="auto"/>
                      </w:divBdr>
                      <w:divsChild>
                        <w:div w:id="179139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1354">
      <w:bodyDiv w:val="1"/>
      <w:marLeft w:val="0"/>
      <w:marRight w:val="0"/>
      <w:marTop w:val="0"/>
      <w:marBottom w:val="0"/>
      <w:divBdr>
        <w:top w:val="none" w:sz="0" w:space="0" w:color="auto"/>
        <w:left w:val="none" w:sz="0" w:space="0" w:color="auto"/>
        <w:bottom w:val="none" w:sz="0" w:space="0" w:color="auto"/>
        <w:right w:val="none" w:sz="0" w:space="0" w:color="auto"/>
      </w:divBdr>
    </w:div>
    <w:div w:id="2096048605">
      <w:bodyDiv w:val="1"/>
      <w:marLeft w:val="0"/>
      <w:marRight w:val="0"/>
      <w:marTop w:val="0"/>
      <w:marBottom w:val="0"/>
      <w:divBdr>
        <w:top w:val="none" w:sz="0" w:space="0" w:color="auto"/>
        <w:left w:val="none" w:sz="0" w:space="0" w:color="auto"/>
        <w:bottom w:val="none" w:sz="0" w:space="0" w:color="auto"/>
        <w:right w:val="none" w:sz="0" w:space="0" w:color="auto"/>
      </w:divBdr>
      <w:divsChild>
        <w:div w:id="1100839144">
          <w:marLeft w:val="0"/>
          <w:marRight w:val="0"/>
          <w:marTop w:val="0"/>
          <w:marBottom w:val="0"/>
          <w:divBdr>
            <w:top w:val="none" w:sz="0" w:space="0" w:color="auto"/>
            <w:left w:val="none" w:sz="0" w:space="0" w:color="auto"/>
            <w:bottom w:val="none" w:sz="0" w:space="0" w:color="auto"/>
            <w:right w:val="none" w:sz="0" w:space="0" w:color="auto"/>
          </w:divBdr>
          <w:divsChild>
            <w:div w:id="156968037">
              <w:marLeft w:val="0"/>
              <w:marRight w:val="0"/>
              <w:marTop w:val="0"/>
              <w:marBottom w:val="0"/>
              <w:divBdr>
                <w:top w:val="none" w:sz="0" w:space="0" w:color="auto"/>
                <w:left w:val="none" w:sz="0" w:space="0" w:color="auto"/>
                <w:bottom w:val="none" w:sz="0" w:space="0" w:color="auto"/>
                <w:right w:val="none" w:sz="0" w:space="0" w:color="auto"/>
              </w:divBdr>
            </w:div>
            <w:div w:id="2028367437">
              <w:marLeft w:val="0"/>
              <w:marRight w:val="0"/>
              <w:marTop w:val="0"/>
              <w:marBottom w:val="0"/>
              <w:divBdr>
                <w:top w:val="none" w:sz="0" w:space="0" w:color="auto"/>
                <w:left w:val="none" w:sz="0" w:space="0" w:color="auto"/>
                <w:bottom w:val="none" w:sz="0" w:space="0" w:color="auto"/>
                <w:right w:val="none" w:sz="0" w:space="0" w:color="auto"/>
              </w:divBdr>
            </w:div>
          </w:divsChild>
        </w:div>
        <w:div w:id="1457791122">
          <w:marLeft w:val="0"/>
          <w:marRight w:val="0"/>
          <w:marTop w:val="0"/>
          <w:marBottom w:val="0"/>
          <w:divBdr>
            <w:top w:val="none" w:sz="0" w:space="0" w:color="auto"/>
            <w:left w:val="none" w:sz="0" w:space="0" w:color="auto"/>
            <w:bottom w:val="none" w:sz="0" w:space="0" w:color="auto"/>
            <w:right w:val="none" w:sz="0" w:space="0" w:color="auto"/>
          </w:divBdr>
          <w:divsChild>
            <w:div w:id="327177683">
              <w:marLeft w:val="0"/>
              <w:marRight w:val="0"/>
              <w:marTop w:val="0"/>
              <w:marBottom w:val="0"/>
              <w:divBdr>
                <w:top w:val="none" w:sz="0" w:space="0" w:color="auto"/>
                <w:left w:val="none" w:sz="0" w:space="0" w:color="auto"/>
                <w:bottom w:val="none" w:sz="0" w:space="0" w:color="auto"/>
                <w:right w:val="none" w:sz="0" w:space="0" w:color="auto"/>
              </w:divBdr>
              <w:divsChild>
                <w:div w:id="1903517015">
                  <w:marLeft w:val="0"/>
                  <w:marRight w:val="0"/>
                  <w:marTop w:val="0"/>
                  <w:marBottom w:val="0"/>
                  <w:divBdr>
                    <w:top w:val="none" w:sz="0" w:space="0" w:color="auto"/>
                    <w:left w:val="none" w:sz="0" w:space="0" w:color="auto"/>
                    <w:bottom w:val="none" w:sz="0" w:space="0" w:color="auto"/>
                    <w:right w:val="none" w:sz="0" w:space="0" w:color="auto"/>
                  </w:divBdr>
                </w:div>
                <w:div w:id="2066248339">
                  <w:marLeft w:val="0"/>
                  <w:marRight w:val="0"/>
                  <w:marTop w:val="0"/>
                  <w:marBottom w:val="0"/>
                  <w:divBdr>
                    <w:top w:val="none" w:sz="0" w:space="0" w:color="auto"/>
                    <w:left w:val="none" w:sz="0" w:space="0" w:color="auto"/>
                    <w:bottom w:val="none" w:sz="0" w:space="0" w:color="auto"/>
                    <w:right w:val="none" w:sz="0" w:space="0" w:color="auto"/>
                  </w:divBdr>
                </w:div>
              </w:divsChild>
            </w:div>
            <w:div w:id="60281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2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Documents\Custom%20Office%20Templates\4%20Page%20Tabloid%20(W2013)%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C7E83-DE34-4E73-B070-9CC93ADC6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 Page Tabloid (W2013) TEMPLATE2</Template>
  <TotalTime>1</TotalTime>
  <Pages>2</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 Newsletters</dc:creator>
  <cp:keywords/>
  <dc:description/>
  <cp:lastModifiedBy>Lori Hooker</cp:lastModifiedBy>
  <cp:revision>2</cp:revision>
  <cp:lastPrinted>2020-06-14T00:29:00Z</cp:lastPrinted>
  <dcterms:created xsi:type="dcterms:W3CDTF">2021-06-14T23:48:00Z</dcterms:created>
  <dcterms:modified xsi:type="dcterms:W3CDTF">2021-06-14T23:48:00Z</dcterms:modified>
</cp:coreProperties>
</file>